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8" w:type="dxa"/>
        <w:tblLayout w:type="fixed"/>
        <w:tblLook w:val="00A0" w:firstRow="1" w:lastRow="0" w:firstColumn="1" w:lastColumn="0" w:noHBand="0" w:noVBand="0"/>
      </w:tblPr>
      <w:tblGrid>
        <w:gridCol w:w="2714"/>
        <w:gridCol w:w="371"/>
        <w:gridCol w:w="2126"/>
        <w:gridCol w:w="426"/>
        <w:gridCol w:w="283"/>
        <w:gridCol w:w="142"/>
        <w:gridCol w:w="236"/>
        <w:gridCol w:w="4116"/>
        <w:gridCol w:w="94"/>
      </w:tblGrid>
      <w:tr w:rsidR="00375E5B" w:rsidRPr="00375E5B" w:rsidTr="00F44AD1">
        <w:trPr>
          <w:gridAfter w:val="1"/>
          <w:wAfter w:w="94" w:type="dxa"/>
          <w:trHeight w:val="3385"/>
        </w:trPr>
        <w:tc>
          <w:tcPr>
            <w:tcW w:w="6062" w:type="dxa"/>
            <w:gridSpan w:val="6"/>
            <w:shd w:val="clear" w:color="auto" w:fill="auto"/>
          </w:tcPr>
          <w:p w:rsidR="001114E1" w:rsidRPr="003203ED" w:rsidRDefault="009569CF" w:rsidP="00AA54CF">
            <w:pPr>
              <w:pStyle w:val="Supertitle"/>
              <w:rPr>
                <w:b/>
                <w:color w:val="FFFFFF"/>
              </w:rPr>
            </w:pPr>
            <w:r>
              <w:rPr>
                <w:rFonts w:ascii="Cambria" w:hAnsi="Cambria"/>
                <w:noProof/>
                <w:sz w:val="24"/>
                <w:szCs w:val="24"/>
              </w:rPr>
              <w:pict>
                <v:roundrect id="Rounded Rectangle 3" o:spid="_x0000_s1034" style="position:absolute;left:0;text-align:left;margin-left:-5.2pt;margin-top:1.6pt;width:286.3pt;height:78.6pt;z-index:-1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" fillcolor="#5f497a" stroked="f"/>
              </w:pict>
            </w:r>
            <w:r w:rsidR="00AA54CF" w:rsidRPr="003203ED">
              <w:rPr>
                <w:b/>
                <w:color w:val="FFFFFF"/>
              </w:rPr>
              <w:t>CO</w:t>
            </w:r>
            <w:r w:rsidR="001114E1" w:rsidRPr="003203ED">
              <w:rPr>
                <w:b/>
                <w:bCs/>
                <w:color w:val="FFFFFF"/>
                <w:spacing w:val="-58"/>
              </w:rPr>
              <w:t>N</w:t>
            </w:r>
            <w:r w:rsidR="001114E1" w:rsidRPr="003203ED">
              <w:rPr>
                <w:b/>
                <w:color w:val="FFFFFF"/>
              </w:rPr>
              <w:t>NECTED</w:t>
            </w:r>
            <w:r w:rsidR="005C6A11">
              <w:rPr>
                <w:b/>
                <w:color w:val="FFFFFF"/>
              </w:rPr>
              <w:t>,</w:t>
            </w:r>
            <w:r w:rsidR="001114E1" w:rsidRPr="003203ED">
              <w:rPr>
                <w:b/>
                <w:color w:val="FFFFFF"/>
              </w:rPr>
              <w:t xml:space="preserve"> LEVEL </w:t>
            </w:r>
            <w:r w:rsidR="004D06A7">
              <w:rPr>
                <w:b/>
                <w:color w:val="FFFFFF"/>
              </w:rPr>
              <w:t>3</w:t>
            </w:r>
            <w:r w:rsidR="005C6A11" w:rsidRPr="003203ED">
              <w:rPr>
                <w:b/>
                <w:color w:val="FFFFFF"/>
              </w:rPr>
              <w:t xml:space="preserve"> 2013</w:t>
            </w:r>
            <w:r w:rsidR="005C6A11">
              <w:rPr>
                <w:b/>
                <w:color w:val="FFFFFF"/>
              </w:rPr>
              <w:t>,</w:t>
            </w:r>
            <w:r w:rsidR="001114E1" w:rsidRPr="003203ED">
              <w:rPr>
                <w:b/>
                <w:color w:val="FFFFFF"/>
              </w:rPr>
              <w:t xml:space="preserve"> </w:t>
            </w:r>
            <w:r w:rsidR="004D06A7" w:rsidRPr="004D06A7">
              <w:rPr>
                <w:b/>
                <w:color w:val="FFFFFF"/>
              </w:rPr>
              <w:t>Food for Thought</w:t>
            </w:r>
          </w:p>
          <w:p w:rsidR="001114E1" w:rsidRPr="004D06A7" w:rsidRDefault="004D06A7" w:rsidP="00EC3DDF">
            <w:pPr>
              <w:pStyle w:val="Title"/>
              <w:tabs>
                <w:tab w:val="clear" w:pos="279"/>
              </w:tabs>
              <w:ind w:left="142"/>
              <w:rPr>
                <w:sz w:val="34"/>
              </w:rPr>
            </w:pPr>
            <w:r w:rsidRPr="004D06A7">
              <w:rPr>
                <w:sz w:val="34"/>
              </w:rPr>
              <w:t>Why Is the Moon Upside Down?</w:t>
            </w:r>
          </w:p>
          <w:p w:rsidR="001114E1" w:rsidRPr="00375E5B" w:rsidRDefault="009569CF" w:rsidP="00EC3DDF">
            <w:pPr>
              <w:pStyle w:val="Byline"/>
              <w:ind w:left="142"/>
            </w:pPr>
            <w:r>
              <w:rPr>
                <w:noProof/>
              </w:rPr>
              <w:pict>
                <v:roundrect id="Rounded Rectangle 13" o:spid="_x0000_s1029" style="position:absolute;left:0;text-align:left;margin-left:-5pt;margin-top:40.35pt;width:286.1pt;height:26.8pt;z-index:-12;visibility:visible;mso-wrap-edited:f;mso-width-relative:margin;mso-height-relative:margin;v-text-anchor:middle" arcsize="10923f" wrapcoords="0 0 -55 1200 -55 20400 21600 20400 21600 1200 21544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" fillcolor="#b2a1c7" stroked="f"/>
              </w:pict>
            </w:r>
            <w:r w:rsidR="004E7B4A" w:rsidRPr="004E7B4A">
              <w:t xml:space="preserve">by </w:t>
            </w:r>
            <w:r w:rsidR="006C2709" w:rsidRPr="006C2709">
              <w:t>Trish Puharich</w:t>
            </w:r>
          </w:p>
          <w:p w:rsidR="001114E1" w:rsidRPr="00AA10F3" w:rsidRDefault="001114E1" w:rsidP="00AC20AC">
            <w:pPr>
              <w:pStyle w:val="Heading1"/>
            </w:pPr>
            <w:r w:rsidRPr="00D52D5D">
              <w:t>Overview</w:t>
            </w:r>
          </w:p>
          <w:p w:rsidR="00BE3696" w:rsidRDefault="006C2709" w:rsidP="00BE3696">
            <w:pPr>
              <w:rPr>
                <w:noProof/>
              </w:rPr>
            </w:pPr>
            <w:r w:rsidRPr="006C2709">
              <w:rPr>
                <w:noProof/>
              </w:rPr>
              <w:t>This article explore how three friends made obs</w:t>
            </w:r>
            <w:r w:rsidR="007C7E27">
              <w:rPr>
                <w:noProof/>
              </w:rPr>
              <w:t>ervations of the phases of the M</w:t>
            </w:r>
            <w:r w:rsidRPr="006C2709">
              <w:rPr>
                <w:noProof/>
              </w:rPr>
              <w:t xml:space="preserve">oon from different locations. It discusses how they interpreted their observations. </w:t>
            </w:r>
          </w:p>
          <w:p w:rsidR="001114E1" w:rsidRPr="00A20FD2" w:rsidRDefault="007C7E27" w:rsidP="00BE3696">
            <w:pPr>
              <w:spacing w:after="120"/>
            </w:pPr>
            <w:r w:rsidRPr="007C7E27">
              <w:rPr>
                <w:b/>
                <w:noProof/>
              </w:rPr>
              <w:t>A Google Slides version of this article is available at www.connected.tki.org.nz.</w:t>
            </w:r>
            <w:r>
              <w:rPr>
                <w:noProof/>
              </w:rPr>
              <w:t xml:space="preserve"> </w:t>
            </w:r>
            <w:r w:rsidR="006C2709" w:rsidRPr="00BE3696">
              <w:rPr>
                <w:b/>
                <w:noProof/>
              </w:rPr>
              <w:t xml:space="preserve">This text also has </w:t>
            </w:r>
            <w:r w:rsidRPr="00BE3696">
              <w:rPr>
                <w:b/>
                <w:noProof/>
              </w:rPr>
              <w:t xml:space="preserve">additional </w:t>
            </w:r>
            <w:r w:rsidR="006C2709" w:rsidRPr="00BE3696">
              <w:rPr>
                <w:b/>
                <w:noProof/>
              </w:rPr>
              <w:t>digital content, which is available online at www.connected.tki.org.nz</w:t>
            </w:r>
            <w:r w:rsidR="00464CD4" w:rsidRPr="00BE3696">
              <w:rPr>
                <w:b/>
                <w:noProof/>
              </w:rPr>
              <w:t xml:space="preserve"> too.</w:t>
            </w:r>
          </w:p>
        </w:tc>
        <w:tc>
          <w:tcPr>
            <w:tcW w:w="4352" w:type="dxa"/>
            <w:gridSpan w:val="2"/>
            <w:shd w:val="clear" w:color="auto" w:fill="auto"/>
          </w:tcPr>
          <w:p w:rsidR="001114E1" w:rsidRPr="00375E5B" w:rsidRDefault="009569CF" w:rsidP="00DE0D79">
            <w:pPr>
              <w:spacing w:before="0"/>
              <w:ind w:left="-17" w:right="-24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47.4pt;mso-position-horizontal:left;mso-position-horizontal-relative:margin;mso-position-vertical:top;mso-position-vertical-relative:margin">
                  <v:imagedata r:id="rId8" o:title="MOE3619-connected-L3-cover resized"/>
                </v:shape>
              </w:pict>
            </w:r>
            <w:r w:rsidR="006D4B0F">
              <w:t xml:space="preserve"> </w:t>
            </w:r>
            <w:r>
              <w:pict>
                <v:shape id="_x0000_i1026" type="#_x0000_t75" style="width:108.7pt;height:147.4pt">
                  <v:imagedata r:id="rId9" o:title="L3-moon resized"/>
                </v:shape>
              </w:pict>
            </w:r>
          </w:p>
        </w:tc>
      </w:tr>
      <w:tr w:rsidR="00375E5B" w:rsidRPr="00375E5B" w:rsidTr="00F44AD1">
        <w:trPr>
          <w:gridAfter w:val="1"/>
          <w:wAfter w:w="94" w:type="dxa"/>
        </w:trPr>
        <w:tc>
          <w:tcPr>
            <w:tcW w:w="5211" w:type="dxa"/>
            <w:gridSpan w:val="3"/>
            <w:shd w:val="clear" w:color="auto" w:fill="auto"/>
          </w:tcPr>
          <w:p w:rsidR="001114E1" w:rsidRPr="00617B74" w:rsidRDefault="009569CF" w:rsidP="00AC20AC">
            <w:pPr>
              <w:pStyle w:val="Heading1"/>
            </w:pPr>
            <w:r>
              <w:rPr>
                <w:noProof/>
              </w:rPr>
              <w:pict>
                <v:roundrect id="Rounded Rectangle 12" o:spid="_x0000_s1030" style="position:absolute;left:0;text-align:left;margin-left:-5.1pt;margin-top:.45pt;width:246.6pt;height:28.35pt;z-index:-1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1114E1" w:rsidRPr="00375E5B">
              <w:t>Science capability</w:t>
            </w:r>
          </w:p>
          <w:p w:rsidR="001114E1" w:rsidRPr="00375E5B" w:rsidRDefault="00CF3484" w:rsidP="0004068A">
            <w:pPr>
              <w:spacing w:before="60" w:after="160"/>
            </w:pPr>
            <w:r w:rsidRPr="00924465">
              <w:t xml:space="preserve">Students need to develop a set of </w:t>
            </w:r>
            <w:r w:rsidRPr="00924465">
              <w:rPr>
                <w:b/>
                <w:bCs/>
              </w:rPr>
              <w:t>capabilities</w:t>
            </w:r>
            <w:r w:rsidRPr="00924465">
              <w:t xml:space="preserve"> that support them to ask informed questions if they are to participate as “critical, informed, responsible citizens in a society in which science plays a significant role”. The capabilities enable students to meet the achievement objectives in a way that supports the purpose of science in </w:t>
            </w:r>
            <w:r w:rsidRPr="00924465">
              <w:rPr>
                <w:i/>
                <w:iCs/>
              </w:rPr>
              <w:t>The New Zealand Curriculum</w:t>
            </w:r>
            <w:r w:rsidRPr="00924465">
              <w:t xml:space="preserve"> and the development of the key competencies. These capabilities include being ready, willing, and able to </w:t>
            </w:r>
            <w:r w:rsidRPr="00924465">
              <w:rPr>
                <w:b/>
                <w:bCs/>
              </w:rPr>
              <w:t>gather and interpret data</w:t>
            </w:r>
            <w:r w:rsidRPr="00924465">
              <w:t xml:space="preserve">. Students need to </w:t>
            </w:r>
            <w:r>
              <w:t>understand</w:t>
            </w:r>
            <w:r w:rsidRPr="00924465">
              <w:t xml:space="preserve"> what counts as evidence in science, the importance of observation, and the difference between observation and inference.</w:t>
            </w:r>
          </w:p>
        </w:tc>
        <w:tc>
          <w:tcPr>
            <w:tcW w:w="426" w:type="dxa"/>
            <w:shd w:val="clear" w:color="auto" w:fill="auto"/>
          </w:tcPr>
          <w:p w:rsidR="001114E1" w:rsidRPr="00375E5B" w:rsidRDefault="009569CF" w:rsidP="00AC20AC">
            <w:r>
              <w:rPr>
                <w:noProof/>
              </w:rPr>
              <w:pict>
                <v:line id="_x0000_s1151" style="position:absolute;flip:x y;z-index:6;visibility:visible;mso-wrap-edited:f;mso-position-horizontal-relative:text;mso-position-vertical-relative:text;mso-width-relative:margin;mso-height-relative:margin" from="4.8pt,43.6pt" to="4.8pt,17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r>
              <w:rPr>
                <w:noProof/>
                <w:lang w:eastAsia="en-NZ"/>
              </w:rPr>
              <w:pict>
                <v:roundrect id="_x0000_s1422" style="position:absolute;margin-left:16.25pt;margin-top:.45pt;width:240.2pt;height:28.35pt;z-index:-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p>
        </w:tc>
        <w:tc>
          <w:tcPr>
            <w:tcW w:w="4777" w:type="dxa"/>
            <w:gridSpan w:val="4"/>
            <w:shd w:val="clear" w:color="auto" w:fill="auto"/>
          </w:tcPr>
          <w:p w:rsidR="00D44BBB" w:rsidRPr="00707C6F" w:rsidRDefault="00D44BBB" w:rsidP="00AC20AC">
            <w:pPr>
              <w:pStyle w:val="Heading1"/>
            </w:pPr>
            <w:r w:rsidRPr="00707C6F">
              <w:t>Text characteristics</w:t>
            </w:r>
          </w:p>
          <w:p w:rsidR="00CF3484" w:rsidRPr="00CF3484" w:rsidRDefault="006D4B0F" w:rsidP="00CF3484">
            <w:pPr>
              <w:pStyle w:val="TSMtextbullets"/>
            </w:pPr>
            <w:r w:rsidRPr="0041042A">
              <w:t>Abstract</w:t>
            </w:r>
            <w:r w:rsidR="00CF3484" w:rsidRPr="00CF3484">
              <w:t xml:space="preserve"> ideas accompanied by concrete examples in the text that help support students’ understanding</w:t>
            </w:r>
          </w:p>
          <w:p w:rsidR="00CF3484" w:rsidRPr="00CF3484" w:rsidRDefault="00CF3484" w:rsidP="00CF3484">
            <w:pPr>
              <w:pStyle w:val="TSMtextbullets"/>
            </w:pPr>
            <w:r w:rsidRPr="00CF3484">
              <w:t>Diagrams, illustrations</w:t>
            </w:r>
            <w:r w:rsidR="004C56DF">
              <w:t>,</w:t>
            </w:r>
            <w:r w:rsidRPr="00CF3484">
              <w:t xml:space="preserve"> and photographs that clarify the text and may require some support for students to interpret</w:t>
            </w:r>
          </w:p>
          <w:p w:rsidR="00CF3484" w:rsidRPr="00CF3484" w:rsidRDefault="00CF3484" w:rsidP="00CF3484">
            <w:pPr>
              <w:pStyle w:val="TSMtextbullets"/>
            </w:pPr>
            <w:r w:rsidRPr="00CF3484">
              <w:t>A mixed text type that also includes narrative, dialogue, and email</w:t>
            </w:r>
          </w:p>
          <w:p w:rsidR="001114E1" w:rsidRPr="00375E5B" w:rsidRDefault="00CF3484" w:rsidP="00CF3484">
            <w:pPr>
              <w:pStyle w:val="TSMtextbullets"/>
            </w:pPr>
            <w:r w:rsidRPr="00CF3484">
              <w:t>An informal, conversational voice that includes the use of idiom.</w:t>
            </w:r>
            <w:r w:rsidR="001E7E61" w:rsidRPr="00497955">
              <w:rPr>
                <w:rFonts w:eastAsia="HelveticaNeueLTPro-Cn" w:cs="HelveticaNeueLTPro-Cn"/>
                <w:lang w:val="en-US"/>
              </w:rPr>
              <w:t xml:space="preserve"> </w:t>
            </w:r>
          </w:p>
        </w:tc>
      </w:tr>
      <w:tr w:rsidR="00EA274E" w:rsidRPr="00375E5B" w:rsidTr="00F44AD1">
        <w:trPr>
          <w:gridAfter w:val="1"/>
          <w:wAfter w:w="94" w:type="dxa"/>
          <w:trHeight w:val="515"/>
        </w:trPr>
        <w:tc>
          <w:tcPr>
            <w:tcW w:w="10414" w:type="dxa"/>
            <w:gridSpan w:val="8"/>
            <w:shd w:val="clear" w:color="auto" w:fill="auto"/>
          </w:tcPr>
          <w:p w:rsidR="00EA274E" w:rsidRPr="00223B16" w:rsidRDefault="009569CF" w:rsidP="00AC20AC">
            <w:pPr>
              <w:pStyle w:val="Heading1"/>
            </w:pPr>
            <w:r>
              <w:rPr>
                <w:noProof/>
              </w:rPr>
              <w:pict>
                <v:roundrect id="Rounded Rectangle 15" o:spid="_x0000_s1035" style="position:absolute;left:0;text-align:left;margin-left:-5.65pt;margin-top:.45pt;width:520.15pt;height:28.4pt;z-index:-9;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375E5B">
              <w:t>Curriculum context</w:t>
            </w:r>
          </w:p>
        </w:tc>
      </w:tr>
      <w:tr w:rsidR="00223B16" w:rsidRPr="00375E5B" w:rsidTr="00F44AD1">
        <w:trPr>
          <w:gridAfter w:val="1"/>
          <w:wAfter w:w="94" w:type="dxa"/>
          <w:trHeight w:val="335"/>
        </w:trPr>
        <w:tc>
          <w:tcPr>
            <w:tcW w:w="10414" w:type="dxa"/>
            <w:gridSpan w:val="8"/>
            <w:shd w:val="clear" w:color="auto" w:fill="auto"/>
          </w:tcPr>
          <w:p w:rsidR="00223B16" w:rsidRPr="00223B16" w:rsidRDefault="009569CF" w:rsidP="00AA54CF">
            <w:pPr>
              <w:pStyle w:val="Heading2-Science"/>
              <w:spacing w:before="120"/>
            </w:pPr>
            <w:r>
              <w:rPr>
                <w:noProof/>
              </w:rPr>
              <w:pict>
                <v:roundrect id="Rounded Rectangle 38" o:spid="_x0000_s1037" style="position:absolute;margin-left:-5.2pt;margin-top:1.5pt;width:519.1pt;height:20.1pt;z-index:-8;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223B16">
              <w:t>SCIENCE</w:t>
            </w:r>
          </w:p>
        </w:tc>
      </w:tr>
      <w:tr w:rsidR="00B35C27" w:rsidRPr="00375E5B" w:rsidTr="00F44AD1">
        <w:trPr>
          <w:trHeight w:val="4320"/>
        </w:trPr>
        <w:tc>
          <w:tcPr>
            <w:tcW w:w="2714" w:type="dxa"/>
            <w:shd w:val="clear" w:color="auto" w:fill="auto"/>
          </w:tcPr>
          <w:p w:rsidR="00EA274E" w:rsidRPr="00375E5B" w:rsidRDefault="00EA274E" w:rsidP="00B803A9">
            <w:pPr>
              <w:pStyle w:val="Heading4"/>
              <w:keepNext w:val="0"/>
              <w:spacing w:before="200"/>
            </w:pPr>
            <w:r w:rsidRPr="00375E5B">
              <w:t xml:space="preserve">NATURE OF </w:t>
            </w:r>
            <w:r w:rsidRPr="00173D7E">
              <w:t>SCIENCE</w:t>
            </w:r>
            <w:r w:rsidRPr="00375E5B">
              <w:t xml:space="preserve">: </w:t>
            </w:r>
            <w:r w:rsidR="00826987">
              <w:t>Investigating in</w:t>
            </w:r>
            <w:r w:rsidR="00826987" w:rsidRPr="0006333A">
              <w:t xml:space="preserve"> science</w:t>
            </w:r>
          </w:p>
          <w:p w:rsidR="00EA274E" w:rsidRPr="00375E5B" w:rsidRDefault="00EA274E" w:rsidP="00AC20AC">
            <w:pPr>
              <w:pStyle w:val="Heading4"/>
            </w:pPr>
            <w:r w:rsidRPr="00375E5B">
              <w:t>Achievement objective(s)</w:t>
            </w:r>
          </w:p>
          <w:p w:rsidR="008322C3" w:rsidRPr="00AC2815" w:rsidRDefault="008322C3" w:rsidP="008322C3">
            <w:pPr>
              <w:pStyle w:val="TSMTxt"/>
            </w:pPr>
            <w:r>
              <w:t>L3</w:t>
            </w:r>
            <w:r w:rsidRPr="00AC2815">
              <w:t xml:space="preserve">: Students will </w:t>
            </w:r>
            <w:r>
              <w:t>build on prior experiences, working together to share and examine their own and others’ knowledge.</w:t>
            </w:r>
          </w:p>
          <w:p w:rsidR="00EA274E" w:rsidRPr="00375E5B" w:rsidRDefault="008322C3" w:rsidP="008322C3">
            <w:pPr>
              <w:pStyle w:val="TSMTxt"/>
            </w:pPr>
            <w:r>
              <w:t>L3</w:t>
            </w:r>
            <w:r w:rsidRPr="00AC2815">
              <w:t xml:space="preserve">: Students will </w:t>
            </w:r>
            <w:r>
              <w:t>ask questions, find evidence, explore simple models, and carry out appropriate investigations to develop simple explanations.</w:t>
            </w:r>
          </w:p>
        </w:tc>
        <w:tc>
          <w:tcPr>
            <w:tcW w:w="371" w:type="dxa"/>
            <w:shd w:val="clear" w:color="auto" w:fill="auto"/>
          </w:tcPr>
          <w:p w:rsidR="00EA274E" w:rsidRPr="00375E5B" w:rsidRDefault="009569CF" w:rsidP="00AC20AC">
            <w:r>
              <w:rPr>
                <w:noProof/>
              </w:rPr>
              <w:pict>
                <v:line id="_x0000_s1152" style="position:absolute;flip:x y;z-index:7;visibility:visible;mso-wrap-edited:f;mso-position-horizontal-relative:text;mso-position-vertical-relative:text;mso-width-relative:margin;mso-height-relative:margin" from="3.5pt,10.15pt" to="3.5pt,28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2835" w:type="dxa"/>
            <w:gridSpan w:val="3"/>
            <w:shd w:val="clear" w:color="auto" w:fill="auto"/>
          </w:tcPr>
          <w:p w:rsidR="00EA274E" w:rsidRPr="00375E5B" w:rsidRDefault="008322C3" w:rsidP="00CE0DC4">
            <w:pPr>
              <w:pStyle w:val="Heading4"/>
              <w:spacing w:before="200"/>
            </w:pPr>
            <w:r w:rsidRPr="00026B84">
              <w:t>PLANET EARTH AND BEYOND: Astronomical systems</w:t>
            </w:r>
          </w:p>
          <w:p w:rsidR="00EA274E" w:rsidRPr="00375E5B" w:rsidRDefault="00EA274E" w:rsidP="00AC20AC">
            <w:pPr>
              <w:pStyle w:val="Heading4"/>
            </w:pPr>
            <w:r w:rsidRPr="00375E5B">
              <w:t>Achievement objective(s)</w:t>
            </w:r>
          </w:p>
          <w:p w:rsidR="00EA274E" w:rsidRPr="00375E5B" w:rsidRDefault="008322C3" w:rsidP="00AC20AC">
            <w:r>
              <w:t>L3</w:t>
            </w:r>
            <w:r w:rsidRPr="00AC2815">
              <w:t>: Students will investigate the components of the solar system, developing an appreciation of the distance between them</w:t>
            </w:r>
            <w:r>
              <w:t>.</w:t>
            </w:r>
          </w:p>
        </w:tc>
        <w:tc>
          <w:tcPr>
            <w:tcW w:w="378" w:type="dxa"/>
            <w:gridSpan w:val="2"/>
            <w:shd w:val="clear" w:color="auto" w:fill="auto"/>
          </w:tcPr>
          <w:p w:rsidR="00EA274E" w:rsidRPr="00375E5B" w:rsidRDefault="009569CF" w:rsidP="00AC20AC">
            <w:r>
              <w:rPr>
                <w:noProof/>
              </w:rPr>
              <w:pict>
                <v:line id="_x0000_s1153" style="position:absolute;flip:x y;z-index:8;visibility:visible;mso-wrap-edited:f;mso-position-horizontal-relative:text;mso-position-vertical-relative:text;mso-width-relative:margin;mso-height-relative:margin" from="3.95pt,10.1pt" to="3.95pt,28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210" w:type="dxa"/>
            <w:gridSpan w:val="2"/>
            <w:shd w:val="clear" w:color="auto" w:fill="auto"/>
          </w:tcPr>
          <w:p w:rsidR="00EA274E" w:rsidRPr="00375E5B" w:rsidRDefault="00EA274E" w:rsidP="00CE0DC4">
            <w:pPr>
              <w:pStyle w:val="Heading4"/>
              <w:spacing w:before="200"/>
            </w:pPr>
            <w:r w:rsidRPr="00375E5B">
              <w:t>Key Nature of Science ideas</w:t>
            </w:r>
          </w:p>
          <w:p w:rsidR="0011720D" w:rsidRPr="0011720D" w:rsidRDefault="0011720D" w:rsidP="00EC3DDF">
            <w:pPr>
              <w:pStyle w:val="TSMtextbullets"/>
              <w:spacing w:before="40" w:after="40"/>
            </w:pPr>
            <w:r w:rsidRPr="00210386">
              <w:t>S</w:t>
            </w:r>
            <w:r w:rsidRPr="0011720D">
              <w:t>cience knowledge is based on direct, or indirect, observations of the natural physical world.</w:t>
            </w:r>
          </w:p>
          <w:p w:rsidR="0011720D" w:rsidRPr="0011720D" w:rsidRDefault="0011720D" w:rsidP="00EC3DDF">
            <w:pPr>
              <w:pStyle w:val="TSMtextbullets"/>
              <w:spacing w:before="40" w:after="40"/>
            </w:pPr>
            <w:r w:rsidRPr="0011720D">
              <w:t>Scientists gather data, using their senses to make observations.</w:t>
            </w:r>
          </w:p>
          <w:p w:rsidR="0011720D" w:rsidRPr="0011720D" w:rsidRDefault="0011720D" w:rsidP="00EC3DDF">
            <w:pPr>
              <w:pStyle w:val="TSMtextbullets"/>
              <w:spacing w:before="40" w:after="40"/>
            </w:pPr>
            <w:r w:rsidRPr="0011720D">
              <w:t>Making careful observations often involves measuring something.</w:t>
            </w:r>
          </w:p>
          <w:p w:rsidR="00EA274E" w:rsidRPr="00375E5B" w:rsidRDefault="0011720D" w:rsidP="004017FD">
            <w:pPr>
              <w:pStyle w:val="TSMtextbullets"/>
              <w:spacing w:before="40"/>
            </w:pPr>
            <w:r w:rsidRPr="0011720D">
              <w:t>Observations are</w:t>
            </w:r>
            <w:r w:rsidRPr="00210386">
              <w:t xml:space="preserve"> influenced by what you already know.</w:t>
            </w:r>
          </w:p>
          <w:p w:rsidR="00EA274E" w:rsidRPr="00375E5B" w:rsidRDefault="00EA274E" w:rsidP="00971FFD">
            <w:pPr>
              <w:pStyle w:val="Heading4"/>
            </w:pPr>
            <w:r w:rsidRPr="00375E5B">
              <w:t>Key science idea</w:t>
            </w:r>
            <w:r w:rsidR="0011720D">
              <w:t>s</w:t>
            </w:r>
          </w:p>
          <w:p w:rsidR="00B803A9" w:rsidRPr="00210386" w:rsidRDefault="00B803A9" w:rsidP="00EC3DDF">
            <w:pPr>
              <w:pStyle w:val="TSMtextbullets"/>
              <w:spacing w:before="40" w:after="40"/>
            </w:pPr>
            <w:r w:rsidRPr="00210386">
              <w:t>We see the Moon most clearly at night.</w:t>
            </w:r>
          </w:p>
          <w:p w:rsidR="00B803A9" w:rsidRPr="00210386" w:rsidRDefault="00B803A9" w:rsidP="00EC3DDF">
            <w:pPr>
              <w:pStyle w:val="TSMtextbullets"/>
              <w:spacing w:before="40" w:after="40"/>
            </w:pPr>
            <w:r w:rsidRPr="00210386">
              <w:t>The Moon orbits Earth near the equator.</w:t>
            </w:r>
          </w:p>
          <w:p w:rsidR="00B803A9" w:rsidRPr="00210386" w:rsidRDefault="00B803A9" w:rsidP="00EC3DDF">
            <w:pPr>
              <w:pStyle w:val="TSMtextbullets"/>
              <w:spacing w:before="40" w:after="40"/>
            </w:pPr>
            <w:r w:rsidRPr="00210386">
              <w:t>Light from the Sun is reflected off the surface of the Moon.</w:t>
            </w:r>
          </w:p>
          <w:p w:rsidR="00B803A9" w:rsidRPr="00210386" w:rsidRDefault="00417361" w:rsidP="00EC3DDF">
            <w:pPr>
              <w:pStyle w:val="TSMtextbullets"/>
              <w:spacing w:before="40" w:after="40"/>
            </w:pPr>
            <w:r>
              <w:t>The shape of the part of the M</w:t>
            </w:r>
            <w:r w:rsidR="00B803A9" w:rsidRPr="00210386">
              <w:t>oon</w:t>
            </w:r>
            <w:r w:rsidR="00B803A9">
              <w:t xml:space="preserve"> we can see (which is lit up by the Sun)</w:t>
            </w:r>
            <w:r w:rsidR="00B803A9" w:rsidRPr="00210386">
              <w:t xml:space="preserve"> changes due to the relative positions of the Sun and Earth.</w:t>
            </w:r>
          </w:p>
          <w:p w:rsidR="00E03D68" w:rsidRPr="00375E5B" w:rsidRDefault="00B803A9" w:rsidP="00417361">
            <w:pPr>
              <w:pStyle w:val="TSMtextbullets"/>
              <w:spacing w:before="40"/>
            </w:pPr>
            <w:r w:rsidRPr="00210386">
              <w:t xml:space="preserve">People in different hemispheres see the Moon </w:t>
            </w:r>
            <w:r w:rsidR="00417361">
              <w:t>from different perspectives</w:t>
            </w:r>
            <w:r w:rsidRPr="00210386">
              <w:t>.</w:t>
            </w:r>
          </w:p>
        </w:tc>
      </w:tr>
    </w:tbl>
    <w:p w:rsidR="00683589" w:rsidRPr="00332B50" w:rsidRDefault="00683589" w:rsidP="00503764">
      <w:pPr>
        <w:spacing w:before="0"/>
        <w:rPr>
          <w:sz w:val="2"/>
        </w:rPr>
      </w:pPr>
    </w:p>
    <w:tbl>
      <w:tblPr>
        <w:tblW w:w="10414" w:type="dxa"/>
        <w:tblLook w:val="00A0" w:firstRow="1" w:lastRow="0" w:firstColumn="1" w:lastColumn="0" w:noHBand="0" w:noVBand="0"/>
      </w:tblPr>
      <w:tblGrid>
        <w:gridCol w:w="3174"/>
        <w:gridCol w:w="425"/>
        <w:gridCol w:w="1390"/>
        <w:gridCol w:w="425"/>
        <w:gridCol w:w="1360"/>
        <w:gridCol w:w="425"/>
        <w:gridCol w:w="3175"/>
        <w:gridCol w:w="29"/>
        <w:gridCol w:w="11"/>
      </w:tblGrid>
      <w:tr w:rsidR="00794A72" w:rsidRPr="00375E5B" w:rsidTr="00BC7B99">
        <w:trPr>
          <w:trHeight w:val="436"/>
        </w:trPr>
        <w:tc>
          <w:tcPr>
            <w:tcW w:w="10414" w:type="dxa"/>
            <w:gridSpan w:val="9"/>
            <w:shd w:val="clear" w:color="auto" w:fill="auto"/>
          </w:tcPr>
          <w:p w:rsidR="00794A72" w:rsidRPr="002D0461" w:rsidRDefault="009569CF" w:rsidP="00D626D5">
            <w:pPr>
              <w:pStyle w:val="HEADING2-BLUE"/>
              <w:keepNext/>
            </w:pPr>
            <w:r>
              <w:lastRenderedPageBreak/>
              <w:pict>
                <v:roundrect id="Rounded Rectangle 39" o:spid="_x0000_s1038" style="position:absolute;margin-left:-5pt;margin-top:.45pt;width:515.6pt;height:21.8pt;z-index:-1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2D0461">
              <w:t>ENGLISH</w:t>
            </w:r>
          </w:p>
        </w:tc>
      </w:tr>
      <w:tr w:rsidR="00375E5B" w:rsidRPr="00375E5B" w:rsidTr="00BC7B99">
        <w:trPr>
          <w:gridAfter w:val="2"/>
          <w:wAfter w:w="40" w:type="dxa"/>
        </w:trPr>
        <w:tc>
          <w:tcPr>
            <w:tcW w:w="3174" w:type="dxa"/>
            <w:shd w:val="clear" w:color="auto" w:fill="auto"/>
          </w:tcPr>
          <w:p w:rsidR="002D0461" w:rsidRDefault="002F2F5E" w:rsidP="00610432">
            <w:pPr>
              <w:pStyle w:val="Heading3"/>
              <w:spacing w:before="200"/>
            </w:pPr>
            <w:r w:rsidRPr="00375E5B">
              <w:t xml:space="preserve">READING </w:t>
            </w:r>
          </w:p>
          <w:p w:rsidR="002F2F5E" w:rsidRPr="00375E5B" w:rsidRDefault="002F2F5E" w:rsidP="00AC20AC">
            <w:pPr>
              <w:pStyle w:val="Heading4"/>
            </w:pPr>
            <w:r w:rsidRPr="00375E5B">
              <w:t>Ideas</w:t>
            </w:r>
          </w:p>
          <w:p w:rsidR="002F2F5E" w:rsidRPr="00375E5B" w:rsidRDefault="00E4792B" w:rsidP="00AC20AC">
            <w:r>
              <w:t>L3</w:t>
            </w:r>
            <w:r w:rsidRPr="00AC2815">
              <w:t xml:space="preserve">: Students will show </w:t>
            </w:r>
            <w:r>
              <w:t xml:space="preserve">a developing </w:t>
            </w:r>
            <w:r w:rsidRPr="00AC2815">
              <w:t>understanding of ideas within, across, and beyond texts</w:t>
            </w:r>
            <w:r>
              <w:t>.</w:t>
            </w:r>
          </w:p>
          <w:p w:rsidR="002F2F5E" w:rsidRPr="00375E5B" w:rsidRDefault="002F2F5E" w:rsidP="00AC20AC"/>
        </w:tc>
        <w:tc>
          <w:tcPr>
            <w:tcW w:w="425" w:type="dxa"/>
            <w:shd w:val="clear" w:color="auto" w:fill="auto"/>
          </w:tcPr>
          <w:p w:rsidR="002F2F5E" w:rsidRPr="00375E5B" w:rsidRDefault="009569CF" w:rsidP="00AC20AC">
            <w:r>
              <w:rPr>
                <w:noProof/>
              </w:rPr>
              <w:pict>
                <v:line id="_x0000_s1158" style="position:absolute;flip:x y;z-index:10;visibility:visible;mso-wrap-edited:f;mso-position-horizontal-relative:text;mso-position-vertical-relative:text;mso-width-relative:margin;mso-height-relative:margin" from="4.6pt,10.25pt" to="4.6pt,2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175" w:type="dxa"/>
            <w:gridSpan w:val="3"/>
            <w:shd w:val="clear" w:color="auto" w:fill="auto"/>
          </w:tcPr>
          <w:p w:rsidR="002F2F5E" w:rsidRPr="00375E5B" w:rsidRDefault="002F2F5E" w:rsidP="00610432">
            <w:pPr>
              <w:pStyle w:val="Heading3"/>
              <w:spacing w:before="200"/>
            </w:pPr>
            <w:r w:rsidRPr="00375E5B">
              <w:t>INDICATORS</w:t>
            </w:r>
          </w:p>
          <w:p w:rsidR="00E4792B" w:rsidRDefault="00E4792B" w:rsidP="00E4792B">
            <w:pPr>
              <w:pStyle w:val="TSMtextbullets"/>
            </w:pPr>
            <w:r>
              <w:t>Uses their personal experience and world and literacy knowledge confidently to make meaning from texts.</w:t>
            </w:r>
          </w:p>
          <w:p w:rsidR="00E4792B" w:rsidRDefault="00E4792B" w:rsidP="00E4792B">
            <w:pPr>
              <w:pStyle w:val="TSMtextbullets"/>
            </w:pPr>
            <w:r>
              <w:t>Makes meaning of increasingly complex texts by identifying main and subsidiary ideas in them.</w:t>
            </w:r>
          </w:p>
          <w:p w:rsidR="00E4792B" w:rsidRDefault="00E4792B" w:rsidP="00E4792B">
            <w:pPr>
              <w:pStyle w:val="TSMtextbullets"/>
            </w:pPr>
            <w:r>
              <w:t>Starts to make connections by thinking about underlying ideas in and between texts.</w:t>
            </w:r>
          </w:p>
          <w:p w:rsidR="002F2F5E" w:rsidRPr="00541B03" w:rsidRDefault="00E4792B" w:rsidP="00E4792B">
            <w:pPr>
              <w:pStyle w:val="TSMtextbullets"/>
              <w:spacing w:after="120"/>
              <w:rPr>
                <w:sz w:val="20"/>
              </w:rPr>
            </w:pPr>
            <w:r>
              <w:t>Makes and supports inferences from texts with increasing independence.</w:t>
            </w:r>
          </w:p>
        </w:tc>
        <w:tc>
          <w:tcPr>
            <w:tcW w:w="425" w:type="dxa"/>
            <w:shd w:val="clear" w:color="auto" w:fill="auto"/>
          </w:tcPr>
          <w:p w:rsidR="002F2F5E" w:rsidRPr="00375E5B" w:rsidRDefault="009569CF" w:rsidP="00AC20AC">
            <w:r>
              <w:rPr>
                <w:noProof/>
              </w:rPr>
              <w:pict>
                <v:line id="_x0000_s1155" style="position:absolute;flip:y;z-index:9;visibility:visible;mso-wrap-edited:f;mso-position-horizontal-relative:text;mso-position-vertical-relative:text;mso-width-relative:margin;mso-height-relative:margin" from="4.05pt,10.8pt" to="4.45pt,2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175" w:type="dxa"/>
            <w:shd w:val="clear" w:color="auto" w:fill="auto"/>
          </w:tcPr>
          <w:p w:rsidR="002F2F5E" w:rsidRDefault="0000093D" w:rsidP="003F316B">
            <w:pPr>
              <w:pStyle w:val="Heading3"/>
              <w:spacing w:before="200"/>
            </w:pPr>
            <w:r w:rsidRPr="0000093D">
              <w:t>THE LITERACY LEARNING PROGRESSIONS</w:t>
            </w:r>
          </w:p>
          <w:p w:rsidR="003F316B" w:rsidRPr="003F316B" w:rsidRDefault="00E4792B" w:rsidP="003F316B">
            <w:r w:rsidRPr="005E2A70">
              <w:t>The literacy knowledge and skills that students need</w:t>
            </w:r>
            <w:r>
              <w:t xml:space="preserve"> to draw on by the end of year 6</w:t>
            </w:r>
            <w:r w:rsidRPr="005E2A70">
              <w:t xml:space="preserve"> are described in </w:t>
            </w:r>
            <w:r w:rsidRPr="005E2A70">
              <w:rPr>
                <w:i/>
              </w:rPr>
              <w:t>The Literacy Learning Progressions.</w:t>
            </w:r>
          </w:p>
        </w:tc>
      </w:tr>
      <w:tr w:rsidR="0098005A" w:rsidRPr="00375E5B" w:rsidTr="00BC7B99">
        <w:trPr>
          <w:trHeight w:val="680"/>
        </w:trPr>
        <w:tc>
          <w:tcPr>
            <w:tcW w:w="10414" w:type="dxa"/>
            <w:gridSpan w:val="9"/>
            <w:shd w:val="clear" w:color="auto" w:fill="auto"/>
          </w:tcPr>
          <w:p w:rsidR="0098005A" w:rsidRPr="00375E5B" w:rsidRDefault="00151F04" w:rsidP="00B90D23">
            <w:pPr>
              <w:pStyle w:val="Heading1"/>
              <w:spacing w:line="240" w:lineRule="auto"/>
            </w:pPr>
            <w:r w:rsidRPr="00151F04">
              <w:t xml:space="preserve">Scientific </w:t>
            </w:r>
            <w:r w:rsidR="00B90D23">
              <w:t>i</w:t>
            </w:r>
            <w:r w:rsidRPr="00151F04">
              <w:t>nvestigation</w:t>
            </w:r>
          </w:p>
        </w:tc>
      </w:tr>
      <w:tr w:rsidR="00375E5B" w:rsidRPr="00375E5B" w:rsidTr="00BC7B99">
        <w:trPr>
          <w:gridAfter w:val="1"/>
          <w:wAfter w:w="11" w:type="dxa"/>
        </w:trPr>
        <w:tc>
          <w:tcPr>
            <w:tcW w:w="4989" w:type="dxa"/>
            <w:gridSpan w:val="3"/>
            <w:shd w:val="clear" w:color="auto" w:fill="auto"/>
          </w:tcPr>
          <w:p w:rsidR="009C1FA2" w:rsidRDefault="009C1FA2" w:rsidP="009C1FA2">
            <w:r>
              <w:t>A science investigation where you change or try something and observe what happens is called an experiment. Not all scientific investigations are experiments; there are many ways of investigating in science. The New Zealand Curriculum science achievement aims indicate that students should experience a range of approaches to scientific investigation including classifying and identifying, pattern seeking, exploring, investigating models, fair testing, making things, and developing systems. Many scientific investigations involve systematic observation over time of an object, an event, a living thing, or a place.</w:t>
            </w:r>
          </w:p>
          <w:p w:rsidR="00794A72" w:rsidRPr="00375E5B" w:rsidRDefault="009C1FA2" w:rsidP="009C1FA2">
            <w:r>
              <w:t>Some important things to remember when you do a scientific investigation are: to be systematic and fair; to make sure that only one thing is changed at a time if you are doing an experiment or fair test so you are sure which changes result in which outcome; to observe and record what happens very carefully; and to be open minded so you notice things you are not expecting.</w:t>
            </w:r>
            <w:r w:rsidR="006D4B0F">
              <w:t xml:space="preserve"> </w:t>
            </w:r>
          </w:p>
        </w:tc>
        <w:tc>
          <w:tcPr>
            <w:tcW w:w="425" w:type="dxa"/>
            <w:shd w:val="clear" w:color="auto" w:fill="auto"/>
          </w:tcPr>
          <w:p w:rsidR="00794A72" w:rsidRPr="00375E5B" w:rsidRDefault="009569CF" w:rsidP="00AC20AC">
            <w:r>
              <w:rPr>
                <w:noProof/>
              </w:rPr>
              <w:pict>
                <v:line id="_x0000_s1159" style="position:absolute;flip:x y;z-index:11;visibility:visible;mso-wrap-edited:f;mso-position-horizontal-relative:text;mso-position-vertical-relative:text;mso-width-relative:margin;mso-height-relative:margin" from="5.4pt,8.15pt" to="5.4pt,23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989" w:type="dxa"/>
            <w:gridSpan w:val="4"/>
            <w:shd w:val="clear" w:color="auto" w:fill="auto"/>
          </w:tcPr>
          <w:p w:rsidR="009C1FA2" w:rsidRDefault="009C1FA2" w:rsidP="009C1FA2">
            <w:r>
              <w:t xml:space="preserve">Sound data is obtained when you are able to get similar outcomes each time you do the same thing, or when data has been collected in the same way and in a systematic manner. No investigation or experiment results in a “wrong” outcome. You may have done something differently from others or the conditions may be slightly different so you don’t get the same result as others do, but it is not “wrong”. </w:t>
            </w:r>
          </w:p>
          <w:p w:rsidR="00610432" w:rsidRPr="00375E5B" w:rsidRDefault="009C1FA2" w:rsidP="009C1FA2">
            <w:pPr>
              <w:spacing w:after="120"/>
            </w:pPr>
            <w:r>
              <w:t>Thinking about and developing explanations about why things happen the way they do, based on evidence, is an important aspect of science. Another important aspect is critically evaluating methods and ideas. Part of a scientist’s work is critiquing and evaluating the methods and ideas of other scientists. They expect their work to be subject to critique. If they are going to be able to make informed decisions about scientific issues as responsible citizens, students first need to experience a range of approaches to scientific investigation and to practise critique and evaluation of scientific methods and ideas –</w:t>
            </w:r>
            <w:r w:rsidR="006D4B0F">
              <w:t xml:space="preserve"> </w:t>
            </w:r>
            <w:r>
              <w:t>both their own and those of others – just like scientists do!</w:t>
            </w:r>
          </w:p>
        </w:tc>
      </w:tr>
    </w:tbl>
    <w:p w:rsidR="00AA54CF" w:rsidRPr="005B31D4" w:rsidRDefault="009569CF">
      <w:pPr>
        <w:rPr>
          <w:sz w:val="2"/>
        </w:rPr>
      </w:pPr>
      <w:r>
        <w:rPr>
          <w:noProof/>
        </w:rPr>
        <w:pict>
          <v:roundrect id="_x0000_s1054" style="position:absolute;margin-left:-5.55pt;margin-top:-277.65pt;width:516.75pt;height:28.4pt;z-index:-7;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p>
    <w:tbl>
      <w:tblPr>
        <w:tblW w:w="10414" w:type="dxa"/>
        <w:tblLook w:val="00A0" w:firstRow="1" w:lastRow="0" w:firstColumn="1" w:lastColumn="0" w:noHBand="0" w:noVBand="0"/>
      </w:tblPr>
      <w:tblGrid>
        <w:gridCol w:w="10414"/>
      </w:tblGrid>
      <w:tr w:rsidR="00350C68" w:rsidRPr="00375E5B" w:rsidTr="00BC7B99">
        <w:trPr>
          <w:trHeight w:val="699"/>
        </w:trPr>
        <w:tc>
          <w:tcPr>
            <w:tcW w:w="10414" w:type="dxa"/>
            <w:shd w:val="clear" w:color="auto" w:fill="auto"/>
          </w:tcPr>
          <w:p w:rsidR="00350C68" w:rsidRPr="00375E5B" w:rsidRDefault="009569CF" w:rsidP="001C1F74">
            <w:pPr>
              <w:pStyle w:val="Heading1"/>
              <w:pageBreakBefore/>
            </w:pPr>
            <w:r>
              <w:rPr>
                <w:noProof/>
              </w:rPr>
              <w:lastRenderedPageBreak/>
              <w:pict>
                <v:roundrect id="Rounded Rectangle 27" o:spid="_x0000_s1111" style="position:absolute;left:0;text-align:left;margin-left:-5.4pt;margin-top:.55pt;width:516.2pt;height:28.35pt;z-index:-6;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t>Meeting the literac</w:t>
            </w:r>
            <w:r w:rsidR="00AC20AC" w:rsidRPr="00AC20AC">
              <w:t>y challenges</w:t>
            </w:r>
          </w:p>
        </w:tc>
      </w:tr>
    </w:tbl>
    <w:p w:rsidR="00A13F9C" w:rsidRDefault="00A13F9C" w:rsidP="00CC3DB1">
      <w:pPr>
        <w:spacing w:after="120"/>
        <w:sectPr w:rsidR="00A13F9C" w:rsidSect="001372F7">
          <w:footerReference w:type="default" r:id="rId10"/>
          <w:pgSz w:w="11900" w:h="16840"/>
          <w:pgMar w:top="851" w:right="851" w:bottom="851" w:left="851" w:header="709" w:footer="227" w:gutter="0"/>
          <w:cols w:space="708"/>
        </w:sectPr>
      </w:pPr>
    </w:p>
    <w:tbl>
      <w:tblPr>
        <w:tblW w:w="10414" w:type="dxa"/>
        <w:tblLook w:val="00A0" w:firstRow="1" w:lastRow="0" w:firstColumn="1" w:lastColumn="0" w:noHBand="0" w:noVBand="0"/>
      </w:tblPr>
      <w:tblGrid>
        <w:gridCol w:w="4989"/>
        <w:gridCol w:w="425"/>
        <w:gridCol w:w="5000"/>
      </w:tblGrid>
      <w:tr w:rsidR="007C1E08" w:rsidRPr="00375E5B" w:rsidTr="00CB10B2">
        <w:tc>
          <w:tcPr>
            <w:tcW w:w="4989" w:type="dxa"/>
            <w:shd w:val="clear" w:color="auto" w:fill="auto"/>
          </w:tcPr>
          <w:p w:rsidR="007C1E08" w:rsidRPr="00375E5B" w:rsidRDefault="003E6094" w:rsidP="00CC3DB1">
            <w:pPr>
              <w:spacing w:after="120"/>
            </w:pPr>
            <w:r w:rsidRPr="00453A54">
              <w:lastRenderedPageBreak/>
              <w:t>The following strategies will support students to understand, respond to, and think critically about the information and ideas in the text. After reading the text</w:t>
            </w:r>
            <w:r>
              <w:t>,</w:t>
            </w:r>
            <w:r w:rsidRPr="00453A54">
              <w:t xml:space="preserve"> support students to explore the key science ideas outlined in the following pages.</w:t>
            </w:r>
          </w:p>
          <w:p w:rsidR="003B37A7" w:rsidRPr="003B37A7" w:rsidRDefault="009569CF" w:rsidP="009E1F5A">
            <w:pPr>
              <w:pStyle w:val="HEADING2-BLUE"/>
              <w:spacing w:before="160"/>
            </w:pPr>
            <w:r>
              <w:rPr>
                <w:lang w:val="en-US"/>
              </w:rPr>
              <w:pict>
                <v:roundrect id="_x0000_s1141" style="position:absolute;margin-left:-4pt;margin-top:2.5pt;width:243.9pt;height:21.8pt;z-index:-4;visibility:visible;mso-wrap-edited:f;mso-width-relative:margin;mso-height-relative:margin;v-text-anchor:middle" arcsize="10923f" wrapcoords="64 0 -64 1489 -64 20855 0 20855 21599 20855 21664 20855 21664 1489 21535 0 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3B37A7" w:rsidRPr="00662B54">
              <w:t>TEXT CHARACTERISTICS</w:t>
            </w:r>
          </w:p>
          <w:p w:rsidR="003E6094" w:rsidRDefault="003E6094" w:rsidP="00BB6647">
            <w:pPr>
              <w:pStyle w:val="TSMtextbullets"/>
              <w:spacing w:before="40" w:after="40"/>
              <w:rPr>
                <w:lang w:val="en-US"/>
              </w:rPr>
            </w:pPr>
            <w:r w:rsidRPr="004E0866">
              <w:rPr>
                <w:lang w:val="en-US"/>
              </w:rPr>
              <w:t>Abstract ideas accompanied by concrete examples in the text that help support</w:t>
            </w:r>
            <w:r>
              <w:rPr>
                <w:lang w:val="en-US"/>
              </w:rPr>
              <w:t xml:space="preserve"> </w:t>
            </w:r>
            <w:r w:rsidRPr="004E0866">
              <w:rPr>
                <w:lang w:val="en-US"/>
              </w:rPr>
              <w:t>students’ understanding</w:t>
            </w:r>
          </w:p>
          <w:p w:rsidR="003E6094" w:rsidRDefault="003E6094" w:rsidP="00BB6647">
            <w:pPr>
              <w:pStyle w:val="TSMtextbullets"/>
              <w:spacing w:before="40" w:after="40"/>
              <w:rPr>
                <w:lang w:val="en-US"/>
              </w:rPr>
            </w:pPr>
            <w:r w:rsidRPr="004E0866">
              <w:rPr>
                <w:lang w:val="en-US"/>
              </w:rPr>
              <w:t>Diagrams</w:t>
            </w:r>
            <w:r>
              <w:rPr>
                <w:lang w:val="en-US"/>
              </w:rPr>
              <w:t xml:space="preserve">, illustrations, and </w:t>
            </w:r>
            <w:r>
              <w:t xml:space="preserve">photographs </w:t>
            </w:r>
            <w:r>
              <w:rPr>
                <w:lang w:val="en-US"/>
              </w:rPr>
              <w:t xml:space="preserve">that </w:t>
            </w:r>
            <w:r w:rsidRPr="004E0866">
              <w:rPr>
                <w:lang w:val="en-US"/>
              </w:rPr>
              <w:t xml:space="preserve">clarify the text and </w:t>
            </w:r>
            <w:r>
              <w:rPr>
                <w:lang w:val="en-US"/>
              </w:rPr>
              <w:t xml:space="preserve">may require some support for students to </w:t>
            </w:r>
            <w:r w:rsidRPr="004E0866">
              <w:rPr>
                <w:lang w:val="en-US"/>
              </w:rPr>
              <w:t>interpret</w:t>
            </w:r>
          </w:p>
          <w:p w:rsidR="003E6094" w:rsidRDefault="003E6094" w:rsidP="00BB6647">
            <w:pPr>
              <w:pStyle w:val="TSMtextbullets"/>
              <w:spacing w:before="40" w:after="40"/>
            </w:pPr>
            <w:r>
              <w:t>A mixed text type that also includes narrative, dialogue, and email</w:t>
            </w:r>
          </w:p>
          <w:p w:rsidR="007C1E08" w:rsidRPr="00375E5B" w:rsidRDefault="003E6094" w:rsidP="009B152B">
            <w:pPr>
              <w:pStyle w:val="TSMtextbullets"/>
              <w:spacing w:before="40" w:after="120"/>
            </w:pPr>
            <w:r w:rsidRPr="004E0866">
              <w:rPr>
                <w:lang w:val="en-US"/>
              </w:rPr>
              <w:t>An informal, conversational voice that includes</w:t>
            </w:r>
            <w:r>
              <w:rPr>
                <w:lang w:val="en-US"/>
              </w:rPr>
              <w:t xml:space="preserve"> the use of idiom.</w:t>
            </w:r>
          </w:p>
        </w:tc>
        <w:tc>
          <w:tcPr>
            <w:tcW w:w="425" w:type="dxa"/>
            <w:shd w:val="clear" w:color="auto" w:fill="auto"/>
          </w:tcPr>
          <w:p w:rsidR="007C1E08" w:rsidRPr="00375E5B" w:rsidRDefault="009569CF" w:rsidP="00913999">
            <w:pPr>
              <w:keepNext/>
            </w:pPr>
            <w:r>
              <w:rPr>
                <w:noProof/>
              </w:rPr>
              <w:pict>
                <v:line id="_x0000_s1149" style="position:absolute;flip:x y;z-index:5;visibility:visible;mso-wrap-edited:f;mso-position-horizontal-relative:text;mso-position-vertical-relative:text;mso-width-relative:margin;mso-height-relative:margin" from="4.05pt,3.75pt" to="4.65pt,2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r>
              <w:pict>
                <v:roundrect id="Rounded Rectangle 29" o:spid="_x0000_s1140" style="position:absolute;margin-left:15.3pt;margin-top:.95pt;width:246.6pt;height:21.8pt;z-index:14;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p>
        </w:tc>
        <w:tc>
          <w:tcPr>
            <w:tcW w:w="5000" w:type="dxa"/>
            <w:shd w:val="clear" w:color="auto" w:fill="auto"/>
          </w:tcPr>
          <w:p w:rsidR="007C1E08" w:rsidRPr="00375E5B" w:rsidRDefault="000B2EE6" w:rsidP="002447CC">
            <w:pPr>
              <w:pStyle w:val="HEADING2-BLUE"/>
            </w:pPr>
            <w:r w:rsidRPr="000B2EE6">
              <w:t>TEACHER SUPPORT</w:t>
            </w:r>
          </w:p>
          <w:p w:rsidR="003E6094" w:rsidRPr="0029178C" w:rsidRDefault="003E6094" w:rsidP="00F6588E">
            <w:pPr>
              <w:pStyle w:val="TSMTxt"/>
              <w:spacing w:after="0"/>
              <w:rPr>
                <w:szCs w:val="18"/>
              </w:rPr>
            </w:pPr>
            <w:r>
              <w:t>Want to know more about instructional strategies? Go to:</w:t>
            </w:r>
            <w:r w:rsidR="00F6588E">
              <w:br/>
            </w:r>
            <w:hyperlink r:id="rId11" w:anchor="Years5-8" w:history="1">
              <w:r w:rsidRPr="0029178C">
                <w:rPr>
                  <w:rStyle w:val="Hyperlink"/>
                  <w:szCs w:val="18"/>
                </w:rPr>
                <w:t>http://literacyonline.tki.org.nz/Literacy-Online/Teacher-needs/Pedagogy/Reading#Years5-8</w:t>
              </w:r>
            </w:hyperlink>
          </w:p>
          <w:p w:rsidR="003E6094" w:rsidRDefault="009569CF" w:rsidP="00F6588E">
            <w:pPr>
              <w:pStyle w:val="TSMTxt"/>
              <w:spacing w:before="60" w:after="0"/>
              <w:rPr>
                <w:rFonts w:eastAsia="Times New Roman" w:cs="Times New Roman"/>
                <w:bCs/>
                <w:szCs w:val="18"/>
              </w:rPr>
            </w:pPr>
            <w:hyperlink r:id="rId12" w:history="1">
              <w:r w:rsidR="003E6094" w:rsidRPr="00A3123D">
                <w:rPr>
                  <w:rStyle w:val="Hyperlink"/>
                  <w:rFonts w:eastAsia="Times New Roman" w:cs="Times New Roman"/>
                  <w:bCs/>
                  <w:szCs w:val="18"/>
                </w:rPr>
                <w:t>http://literacyonline.tki.org.nz/Literacy-Online/Student-needs/National-Standards-Reading-and-Writing</w:t>
              </w:r>
            </w:hyperlink>
            <w:r w:rsidR="003E6094" w:rsidRPr="00A3123D">
              <w:rPr>
                <w:rFonts w:eastAsia="Times New Roman" w:cs="Times New Roman"/>
                <w:bCs/>
                <w:szCs w:val="18"/>
              </w:rPr>
              <w:t xml:space="preserve"> </w:t>
            </w:r>
          </w:p>
          <w:p w:rsidR="003E6094" w:rsidRPr="00A3123D" w:rsidRDefault="009569CF" w:rsidP="00F6588E">
            <w:pPr>
              <w:pStyle w:val="TSMTxt"/>
              <w:spacing w:after="0"/>
              <w:rPr>
                <w:rFonts w:eastAsia="Times New Roman" w:cs="Times New Roman"/>
                <w:bCs/>
                <w:szCs w:val="18"/>
              </w:rPr>
            </w:pPr>
            <w:hyperlink r:id="rId13" w:history="1">
              <w:r w:rsidR="003E6094" w:rsidRPr="0006764D">
                <w:rPr>
                  <w:rStyle w:val="Hyperlink"/>
                  <w:rFonts w:eastAsia="Times New Roman" w:cs="Times New Roman"/>
                  <w:bCs/>
                  <w:szCs w:val="18"/>
                </w:rPr>
                <w:t>http://www.literacyprogressions.tki.org.nz/</w:t>
              </w:r>
            </w:hyperlink>
            <w:r w:rsidR="003E6094">
              <w:rPr>
                <w:rFonts w:eastAsia="Times New Roman" w:cs="Times New Roman"/>
                <w:bCs/>
                <w:szCs w:val="18"/>
              </w:rPr>
              <w:t xml:space="preserve"> </w:t>
            </w:r>
          </w:p>
          <w:p w:rsidR="003E6094" w:rsidRPr="00C40D34" w:rsidRDefault="003E6094" w:rsidP="003E6094">
            <w:pPr>
              <w:spacing w:after="60"/>
              <w:rPr>
                <w:rFonts w:eastAsia="Times New Roman" w:cs="Times New Roman"/>
              </w:rPr>
            </w:pPr>
            <w:r>
              <w:rPr>
                <w:rFonts w:eastAsia="Times New Roman" w:cs="Times New Roman"/>
                <w:bCs/>
              </w:rPr>
              <w:t>“</w:t>
            </w:r>
            <w:r w:rsidRPr="00C40D34">
              <w:rPr>
                <w:rFonts w:eastAsia="Times New Roman" w:cs="Times New Roman"/>
                <w:bCs/>
              </w:rPr>
              <w:t>Working with Comprehension Strategies</w:t>
            </w:r>
            <w:r>
              <w:rPr>
                <w:rFonts w:eastAsia="Times New Roman" w:cs="Times New Roman"/>
                <w:bCs/>
              </w:rPr>
              <w:t>”</w:t>
            </w:r>
            <w:r w:rsidRPr="00C40D34">
              <w:rPr>
                <w:rFonts w:eastAsia="Times New Roman" w:cs="Times New Roman"/>
                <w:bCs/>
              </w:rPr>
              <w:t xml:space="preserve"> </w:t>
            </w:r>
            <w:r>
              <w:rPr>
                <w:rFonts w:eastAsia="Times New Roman" w:cs="Times New Roman"/>
                <w:bCs/>
              </w:rPr>
              <w:t>(</w:t>
            </w:r>
            <w:r w:rsidRPr="00C40D34">
              <w:rPr>
                <w:rFonts w:eastAsia="Times New Roman" w:cs="Times New Roman"/>
                <w:bCs/>
              </w:rPr>
              <w:t>Chapter 5</w:t>
            </w:r>
            <w:r>
              <w:rPr>
                <w:rFonts w:eastAsia="Times New Roman" w:cs="Times New Roman"/>
                <w:bCs/>
              </w:rPr>
              <w:t>)</w:t>
            </w:r>
            <w:r w:rsidRPr="00C40D34">
              <w:rPr>
                <w:rFonts w:eastAsia="Times New Roman" w:cs="Times New Roman"/>
                <w:bCs/>
              </w:rPr>
              <w:t xml:space="preserve"> from </w:t>
            </w:r>
            <w:r w:rsidRPr="00C40D34">
              <w:rPr>
                <w:rFonts w:eastAsia="Times New Roman" w:cs="Times New Roman"/>
                <w:bCs/>
                <w:i/>
                <w:iCs/>
              </w:rPr>
              <w:t>Teaching Reading Comprehension</w:t>
            </w:r>
            <w:r>
              <w:rPr>
                <w:rFonts w:eastAsia="Times New Roman" w:cs="Times New Roman"/>
                <w:bCs/>
              </w:rPr>
              <w:t xml:space="preserve"> (Davis, 2007)</w:t>
            </w:r>
            <w:r w:rsidRPr="00C40D34">
              <w:rPr>
                <w:rFonts w:eastAsia="Times New Roman" w:cs="Times New Roman"/>
              </w:rPr>
              <w:t xml:space="preserve"> gives comprehensive guidance for explicit strategy instruction in years 4–8.</w:t>
            </w:r>
          </w:p>
          <w:p w:rsidR="007C1E08" w:rsidRPr="00375E5B" w:rsidRDefault="003E6094" w:rsidP="003E6094">
            <w:pPr>
              <w:keepNext/>
            </w:pPr>
            <w:r w:rsidRPr="00C40D34">
              <w:rPr>
                <w:rFonts w:eastAsia="Times New Roman" w:cs="Times New Roman"/>
                <w:i/>
              </w:rPr>
              <w:t>Teaching Reading Comprehension Strategies: A Practical Classroom Guide</w:t>
            </w:r>
            <w:r w:rsidRPr="00C40D34">
              <w:rPr>
                <w:rFonts w:eastAsia="Times New Roman" w:cs="Times New Roman"/>
              </w:rPr>
              <w:t xml:space="preserve"> (Cameron, 2009) provides information, resources</w:t>
            </w:r>
            <w:r>
              <w:rPr>
                <w:rFonts w:eastAsia="Times New Roman" w:cs="Times New Roman"/>
              </w:rPr>
              <w:t>,</w:t>
            </w:r>
            <w:r w:rsidRPr="00C40D34">
              <w:rPr>
                <w:rFonts w:eastAsia="Times New Roman" w:cs="Times New Roman"/>
              </w:rPr>
              <w:t xml:space="preserve"> and tools for comprehension strategy instruction.</w:t>
            </w:r>
          </w:p>
        </w:tc>
      </w:tr>
    </w:tbl>
    <w:p w:rsidR="003C0D98" w:rsidRDefault="009569CF" w:rsidP="00DF6D49">
      <w:pPr>
        <w:pStyle w:val="HEADING2-BLUE"/>
        <w:sectPr w:rsidR="003C0D98" w:rsidSect="00A13F9C">
          <w:type w:val="continuous"/>
          <w:pgSz w:w="11900" w:h="16840"/>
          <w:pgMar w:top="851" w:right="851" w:bottom="851" w:left="851" w:header="709" w:footer="227" w:gutter="0"/>
          <w:cols w:space="708"/>
          <w:formProt w:val="0"/>
        </w:sectPr>
      </w:pPr>
      <w:r>
        <w:rPr>
          <w:noProof w:val="0"/>
        </w:rPr>
        <w:pict>
          <v:roundrect id="Rounded Rectangle 9" o:spid="_x0000_s1169" style="position:absolute;margin-left:-5.4pt;margin-top:.55pt;width:515.9pt;height:21.8pt;z-index:-3;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p>
    <w:tbl>
      <w:tblPr>
        <w:tblW w:w="10414" w:type="dxa"/>
        <w:tblLook w:val="00A0" w:firstRow="1" w:lastRow="0" w:firstColumn="1" w:lastColumn="0" w:noHBand="0" w:noVBand="0"/>
      </w:tblPr>
      <w:tblGrid>
        <w:gridCol w:w="4989"/>
        <w:gridCol w:w="425"/>
        <w:gridCol w:w="5000"/>
      </w:tblGrid>
      <w:tr w:rsidR="006B7513" w:rsidRPr="00375E5B" w:rsidTr="00BC7B99">
        <w:tc>
          <w:tcPr>
            <w:tcW w:w="10414" w:type="dxa"/>
            <w:gridSpan w:val="3"/>
            <w:shd w:val="clear" w:color="auto" w:fill="auto"/>
          </w:tcPr>
          <w:p w:rsidR="006B7513" w:rsidRPr="00375E5B" w:rsidRDefault="000B2EE6" w:rsidP="00DF6D49">
            <w:pPr>
              <w:pStyle w:val="HEADING2-BLUE"/>
            </w:pPr>
            <w:r w:rsidRPr="000B2EE6">
              <w:lastRenderedPageBreak/>
              <w:t>INSTRUCTIONAL STRATEGIES</w:t>
            </w:r>
          </w:p>
        </w:tc>
      </w:tr>
      <w:tr w:rsidR="00EC0D03" w:rsidRPr="00375E5B" w:rsidTr="003B4738">
        <w:tc>
          <w:tcPr>
            <w:tcW w:w="4989" w:type="dxa"/>
            <w:shd w:val="clear" w:color="auto" w:fill="auto"/>
          </w:tcPr>
          <w:p w:rsidR="00EB2F6B" w:rsidRPr="00EB2F6B" w:rsidRDefault="00EB2F6B" w:rsidP="00EB2F6B">
            <w:pPr>
              <w:pStyle w:val="TSMTxt"/>
              <w:spacing w:before="120"/>
            </w:pPr>
            <w:r>
              <w:rPr>
                <w:shd w:val="clear" w:color="auto" w:fill="FFFFFF"/>
              </w:rPr>
              <w:t xml:space="preserve">This text also has </w:t>
            </w:r>
            <w:r w:rsidR="00903DCC">
              <w:rPr>
                <w:shd w:val="clear" w:color="auto" w:fill="FFFFFF"/>
              </w:rPr>
              <w:t xml:space="preserve">additional </w:t>
            </w:r>
            <w:r>
              <w:rPr>
                <w:shd w:val="clear" w:color="auto" w:fill="FFFFFF"/>
              </w:rPr>
              <w:t xml:space="preserve">digital content, which is available online at </w:t>
            </w:r>
            <w:r w:rsidRPr="00903DCC">
              <w:rPr>
                <w:shd w:val="clear" w:color="auto" w:fill="FFFFFF"/>
              </w:rPr>
              <w:t>www.connected.tki.org.nz</w:t>
            </w:r>
          </w:p>
          <w:p w:rsidR="00EC0D03" w:rsidRPr="00375E5B" w:rsidRDefault="00EC0D03" w:rsidP="00EA51D9">
            <w:pPr>
              <w:pStyle w:val="Heading3"/>
              <w:keepNext w:val="0"/>
              <w:spacing w:before="160" w:after="0"/>
            </w:pPr>
            <w:r w:rsidRPr="00375E5B">
              <w:t xml:space="preserve">FINDING </w:t>
            </w:r>
            <w:r w:rsidR="00DB0507" w:rsidRPr="00DB0507">
              <w:t>INFORMATION IN THE TEXT</w:t>
            </w:r>
          </w:p>
          <w:p w:rsidR="00417698" w:rsidRDefault="00417698" w:rsidP="00417698">
            <w:pPr>
              <w:pStyle w:val="TSMTxt"/>
            </w:pPr>
            <w:r w:rsidRPr="00417698">
              <w:rPr>
                <w:b/>
                <w:color w:val="FFFFFF"/>
                <w:shd w:val="clear" w:color="auto" w:fill="293B88"/>
              </w:rPr>
              <w:t>MODEL</w:t>
            </w:r>
            <w:r>
              <w:t xml:space="preserve"> by thinking aloud how to skim headings and diagrams to get an overview of the text. </w:t>
            </w:r>
          </w:p>
          <w:p w:rsidR="00417698" w:rsidRPr="00417698" w:rsidRDefault="00417698" w:rsidP="000F032A">
            <w:pPr>
              <w:pStyle w:val="TSMtextbullets"/>
              <w:spacing w:before="20"/>
              <w:rPr>
                <w:i/>
              </w:rPr>
            </w:pPr>
            <w:r w:rsidRPr="00417698">
              <w:rPr>
                <w:i/>
              </w:rPr>
              <w:t xml:space="preserve">By skimming pages </w:t>
            </w:r>
            <w:r w:rsidRPr="001D480D">
              <w:rPr>
                <w:i/>
              </w:rPr>
              <w:t>6–7</w:t>
            </w:r>
            <w:r w:rsidRPr="00417698">
              <w:rPr>
                <w:i/>
              </w:rPr>
              <w:t>, I notice that there are diagrams of the Moon viewed from different hemispheres. They seem to show that the Moon looks different according to whether someone is in the northern or southern hemisphere.</w:t>
            </w:r>
          </w:p>
          <w:p w:rsidR="00A31815" w:rsidRPr="00A31815" w:rsidRDefault="00A31815" w:rsidP="00EA51D9">
            <w:pPr>
              <w:pStyle w:val="Heading3"/>
              <w:spacing w:before="160" w:after="0"/>
            </w:pPr>
            <w:r w:rsidRPr="00026B84">
              <w:t>DEALING WITH</w:t>
            </w:r>
            <w:r>
              <w:t xml:space="preserve"> ABSTRACT IDEAS</w:t>
            </w:r>
          </w:p>
          <w:p w:rsidR="00A31815" w:rsidRDefault="00A31815" w:rsidP="00A31815">
            <w:pPr>
              <w:pStyle w:val="TSMTxt"/>
            </w:pPr>
            <w:r w:rsidRPr="00A31815">
              <w:rPr>
                <w:b/>
                <w:color w:val="FFFFFF"/>
                <w:shd w:val="clear" w:color="auto" w:fill="293B88"/>
              </w:rPr>
              <w:t>ASK QUESTIONS</w:t>
            </w:r>
            <w:r>
              <w:t xml:space="preserve"> to help the students engage with the text and to assess and support their understanding.</w:t>
            </w:r>
          </w:p>
          <w:p w:rsidR="00A31815" w:rsidRPr="00EA51D9" w:rsidRDefault="00A31815" w:rsidP="000F032A">
            <w:pPr>
              <w:pStyle w:val="TSMtextbullets"/>
              <w:spacing w:before="20"/>
              <w:rPr>
                <w:i/>
              </w:rPr>
            </w:pPr>
            <w:r w:rsidRPr="00EA51D9">
              <w:rPr>
                <w:i/>
              </w:rPr>
              <w:t>How would you answer the question that the title poses? Why?</w:t>
            </w:r>
          </w:p>
          <w:p w:rsidR="00A31815" w:rsidRPr="00C40D34" w:rsidRDefault="00A31815" w:rsidP="000F032A">
            <w:pPr>
              <w:pStyle w:val="TSMtextbullets"/>
              <w:spacing w:before="20"/>
            </w:pPr>
            <w:r w:rsidRPr="00EA51D9">
              <w:rPr>
                <w:i/>
              </w:rPr>
              <w:t>What data would you need to answer this question?</w:t>
            </w:r>
          </w:p>
          <w:p w:rsidR="00A31815" w:rsidRPr="004B353F" w:rsidRDefault="00A31815" w:rsidP="00A31815">
            <w:pPr>
              <w:pStyle w:val="TSMTxt"/>
            </w:pPr>
            <w:r w:rsidRPr="004B353F">
              <w:t xml:space="preserve">Have the students </w:t>
            </w:r>
            <w:r>
              <w:t>draw up a chart with</w:t>
            </w:r>
            <w:r w:rsidRPr="004B353F">
              <w:t xml:space="preserve"> the</w:t>
            </w:r>
            <w:r>
              <w:t xml:space="preserve"> information they require listed on one side of table. On the other side, they can </w:t>
            </w:r>
            <w:r w:rsidR="0039151E" w:rsidRPr="0039151E">
              <w:rPr>
                <w:b/>
                <w:color w:val="FFFFFF"/>
                <w:shd w:val="clear" w:color="auto" w:fill="293B88"/>
              </w:rPr>
              <w:t>RECORD</w:t>
            </w:r>
            <w:r>
              <w:t xml:space="preserve"> the information they gain from reading the text. They can do this in pairs.</w:t>
            </w:r>
          </w:p>
          <w:p w:rsidR="00A31815" w:rsidRDefault="00A31815" w:rsidP="00A31815">
            <w:pPr>
              <w:pStyle w:val="TSMTxt"/>
            </w:pPr>
            <w:r>
              <w:t xml:space="preserve">Have the students read the text on page </w:t>
            </w:r>
            <w:r w:rsidRPr="001D480D">
              <w:t>6</w:t>
            </w:r>
            <w:r>
              <w:t xml:space="preserve"> and </w:t>
            </w:r>
            <w:r w:rsidR="0039151E" w:rsidRPr="0039151E">
              <w:rPr>
                <w:b/>
                <w:color w:val="FFFFFF"/>
                <w:shd w:val="clear" w:color="auto" w:fill="293B88"/>
              </w:rPr>
              <w:t>EXPLAIN</w:t>
            </w:r>
            <w:r>
              <w:t xml:space="preserve"> to their partners what they have learnt about the relationship between pre-European Polynesian people (including Māori) and the Moon.</w:t>
            </w:r>
          </w:p>
          <w:p w:rsidR="00EC0D03" w:rsidRPr="007A4B12" w:rsidRDefault="00A31815" w:rsidP="001C097B">
            <w:pPr>
              <w:pStyle w:val="TSMTxt"/>
            </w:pPr>
            <w:r>
              <w:t xml:space="preserve">When they have finished reading, ask the students to use the information they have gathered in their chart to </w:t>
            </w:r>
            <w:r w:rsidR="0039151E" w:rsidRPr="00F3610A">
              <w:rPr>
                <w:b/>
                <w:color w:val="FFFFFF"/>
                <w:shd w:val="clear" w:color="auto" w:fill="293B88"/>
              </w:rPr>
              <w:t>RECORD</w:t>
            </w:r>
            <w:r>
              <w:t xml:space="preserve"> shared explanations of why the Moon can appear to be upside down. The class can share their explanations and decide on the one that seems most accurate. This activity allows students to </w:t>
            </w:r>
            <w:r w:rsidR="00F3610A" w:rsidRPr="00F3610A">
              <w:rPr>
                <w:b/>
                <w:color w:val="FFFFFF"/>
                <w:shd w:val="clear" w:color="auto" w:fill="293B88"/>
              </w:rPr>
              <w:t>SYNTHESISE INFORMATION</w:t>
            </w:r>
            <w:r>
              <w:t xml:space="preserve"> and to make it their own.</w:t>
            </w:r>
          </w:p>
        </w:tc>
        <w:tc>
          <w:tcPr>
            <w:tcW w:w="425" w:type="dxa"/>
            <w:shd w:val="clear" w:color="auto" w:fill="auto"/>
          </w:tcPr>
          <w:p w:rsidR="00EC0D03" w:rsidRPr="00375E5B" w:rsidRDefault="009569CF" w:rsidP="00AC20AC">
            <w:r>
              <w:rPr>
                <w:noProof/>
              </w:rPr>
              <w:pict>
                <v:line id="_x0000_s1178" style="position:absolute;flip:y;z-index:12;visibility:visible;mso-wrap-edited:f;mso-position-horizontal-relative:text;mso-position-vertical-relative:text;mso-width-relative:margin;mso-height-relative:margin" from="4.05pt,10.85pt" to="4.65pt,44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5000" w:type="dxa"/>
            <w:shd w:val="clear" w:color="auto" w:fill="auto"/>
          </w:tcPr>
          <w:p w:rsidR="007A4B12" w:rsidRPr="00097580" w:rsidRDefault="001C097B" w:rsidP="000F032A">
            <w:pPr>
              <w:pStyle w:val="Heading3"/>
              <w:spacing w:after="40"/>
            </w:pPr>
            <w:r w:rsidRPr="00444507">
              <w:t>INTERPRETING ADDITIONAL INFORMATION TO</w:t>
            </w:r>
            <w:r w:rsidRPr="00CC2746">
              <w:t xml:space="preserve"> CLARIFY</w:t>
            </w:r>
            <w:r>
              <w:t xml:space="preserve"> THE</w:t>
            </w:r>
            <w:r w:rsidRPr="00CC2746">
              <w:t xml:space="preserve"> TEXT</w:t>
            </w:r>
          </w:p>
          <w:p w:rsidR="00EA51D9" w:rsidRPr="00A22B3E" w:rsidRDefault="00EA51D9" w:rsidP="000F032A">
            <w:pPr>
              <w:pStyle w:val="TSMTxt"/>
            </w:pPr>
            <w:r>
              <w:t>Have the students r</w:t>
            </w:r>
            <w:r w:rsidRPr="00A22B3E">
              <w:t xml:space="preserve">ead </w:t>
            </w:r>
            <w:r>
              <w:t xml:space="preserve">the first of the emails to </w:t>
            </w:r>
            <w:r w:rsidR="00C344E4" w:rsidRPr="00C344E4">
              <w:rPr>
                <w:b/>
                <w:color w:val="FFFFFF"/>
                <w:shd w:val="clear" w:color="auto" w:fill="293B88"/>
              </w:rPr>
              <w:t>CLARIFY</w:t>
            </w:r>
            <w:r>
              <w:t xml:space="preserve"> the central problem.</w:t>
            </w:r>
          </w:p>
          <w:p w:rsidR="00EA51D9" w:rsidRDefault="00C344E4" w:rsidP="00EA51D9">
            <w:pPr>
              <w:pStyle w:val="TSMTxt"/>
            </w:pPr>
            <w:r w:rsidRPr="00FA0361">
              <w:rPr>
                <w:b/>
                <w:color w:val="FFFFFF"/>
                <w:shd w:val="clear" w:color="auto" w:fill="293B88"/>
              </w:rPr>
              <w:t>MAKE CONNECTIONS</w:t>
            </w:r>
            <w:r w:rsidR="00EA51D9" w:rsidRPr="00885656">
              <w:t xml:space="preserve"> between the</w:t>
            </w:r>
            <w:r w:rsidR="00EA51D9">
              <w:t xml:space="preserve"> text box recounting the legend of Rona and the Moon and the students’ own perceptions of the Moon.</w:t>
            </w:r>
          </w:p>
          <w:p w:rsidR="00EA51D9" w:rsidRPr="000F032A" w:rsidRDefault="00EA51D9" w:rsidP="000F032A">
            <w:pPr>
              <w:pStyle w:val="TSMtextbullets"/>
              <w:rPr>
                <w:i/>
              </w:rPr>
            </w:pPr>
            <w:r w:rsidRPr="000F032A">
              <w:rPr>
                <w:i/>
              </w:rPr>
              <w:t>What do you see when you look at the Moon?</w:t>
            </w:r>
          </w:p>
          <w:p w:rsidR="00EA51D9" w:rsidRPr="00A22B3E" w:rsidRDefault="00EA51D9" w:rsidP="000F032A">
            <w:pPr>
              <w:pStyle w:val="TSMtextbullets"/>
            </w:pPr>
            <w:r w:rsidRPr="000F032A">
              <w:rPr>
                <w:i/>
              </w:rPr>
              <w:t>What other stories do you know about the Moon?</w:t>
            </w:r>
          </w:p>
          <w:p w:rsidR="00EA51D9" w:rsidRPr="000F032A" w:rsidRDefault="00EA51D9" w:rsidP="000F032A">
            <w:pPr>
              <w:pStyle w:val="TSMTxt"/>
            </w:pPr>
            <w:r w:rsidRPr="00A22B3E">
              <w:t>Th</w:t>
            </w:r>
            <w:r w:rsidRPr="000F032A">
              <w:t>ere may be students who can recount the story of Sina and the Moon.</w:t>
            </w:r>
          </w:p>
          <w:p w:rsidR="00EC0D03" w:rsidRPr="00375E5B" w:rsidRDefault="00EA51D9" w:rsidP="000F032A">
            <w:pPr>
              <w:pStyle w:val="TSMTxt"/>
            </w:pPr>
            <w:r w:rsidRPr="000F032A">
              <w:t xml:space="preserve">Have the students </w:t>
            </w:r>
            <w:r w:rsidR="00FA0361" w:rsidRPr="00FA0361">
              <w:rPr>
                <w:b/>
                <w:color w:val="FFFFFF"/>
                <w:shd w:val="clear" w:color="auto" w:fill="293B88"/>
              </w:rPr>
              <w:t>EXPLORE</w:t>
            </w:r>
            <w:r w:rsidR="001D480D">
              <w:t xml:space="preserve"> the diagram</w:t>
            </w:r>
            <w:r w:rsidRPr="000F032A">
              <w:t xml:space="preserve"> on page </w:t>
            </w:r>
            <w:r w:rsidRPr="001D480D">
              <w:t>7</w:t>
            </w:r>
            <w:r w:rsidRPr="000F032A">
              <w:t xml:space="preserve"> (Sam’s idea) </w:t>
            </w:r>
            <w:r>
              <w:t xml:space="preserve">in pairs and </w:t>
            </w:r>
            <w:r w:rsidR="00FA0361" w:rsidRPr="00FA0361">
              <w:rPr>
                <w:b/>
                <w:color w:val="FFFFFF"/>
                <w:shd w:val="clear" w:color="auto" w:fill="293B88"/>
              </w:rPr>
              <w:t>RECORD</w:t>
            </w:r>
            <w:r>
              <w:t xml:space="preserve"> their own conclusions about what they see. Then have them read the text and </w:t>
            </w:r>
            <w:r w:rsidR="00FA0361" w:rsidRPr="00B82C30">
              <w:rPr>
                <w:b/>
                <w:color w:val="FFFFFF"/>
                <w:shd w:val="clear" w:color="auto" w:fill="293B88"/>
              </w:rPr>
              <w:t>COMPARE</w:t>
            </w:r>
            <w:r>
              <w:t xml:space="preserve"> what they observed to what the young people in the article observed.</w:t>
            </w:r>
          </w:p>
        </w:tc>
      </w:tr>
    </w:tbl>
    <w:p w:rsidR="00747680" w:rsidRPr="00C91741" w:rsidRDefault="00747680" w:rsidP="00BB6647">
      <w:pPr>
        <w:spacing w:before="0" w:line="240" w:lineRule="auto"/>
      </w:pPr>
    </w:p>
    <w:p w:rsidR="009F3BE8" w:rsidRPr="009F3BE8" w:rsidRDefault="00B21112" w:rsidP="009F3BE8">
      <w:pPr>
        <w:spacing w:before="0" w:line="240" w:lineRule="auto"/>
        <w:rPr>
          <w:sz w:val="2"/>
        </w:rPr>
      </w:pPr>
      <w:r>
        <w:rPr>
          <w:sz w:val="2"/>
        </w:rPr>
        <w:br w:type="page"/>
      </w:r>
    </w:p>
    <w:tbl>
      <w:tblPr>
        <w:tblpPr w:leftFromText="180" w:rightFromText="180" w:vertAnchor="text" w:tblpY="1"/>
        <w:tblOverlap w:val="never"/>
        <w:tblW w:w="10456" w:type="dxa"/>
        <w:tblLook w:val="04A0" w:firstRow="1" w:lastRow="0" w:firstColumn="1" w:lastColumn="0" w:noHBand="0" w:noVBand="1"/>
      </w:tblPr>
      <w:tblGrid>
        <w:gridCol w:w="5207"/>
        <w:gridCol w:w="5249"/>
      </w:tblGrid>
      <w:tr w:rsidR="00B408C6" w:rsidTr="00D47797">
        <w:tc>
          <w:tcPr>
            <w:tcW w:w="10456" w:type="dxa"/>
            <w:gridSpan w:val="2"/>
            <w:shd w:val="clear" w:color="auto" w:fill="auto"/>
          </w:tcPr>
          <w:p w:rsidR="00B408C6" w:rsidRDefault="009569CF" w:rsidP="009C3712">
            <w:pPr>
              <w:pStyle w:val="Heading1"/>
              <w:spacing w:line="360" w:lineRule="auto"/>
            </w:pPr>
            <w:r>
              <w:rPr>
                <w:noProof/>
                <w:lang w:eastAsia="en-NZ"/>
              </w:rPr>
              <w:pict>
                <v:roundrect id="Rounded Rectangle 48" o:spid="_x0000_s1383" style="position:absolute;left:0;text-align:left;margin-left:-5.65pt;margin-top:0;width:519.85pt;height:28.5pt;z-index:-2;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B408C6">
              <w:t>Teacher support</w:t>
            </w:r>
          </w:p>
        </w:tc>
      </w:tr>
      <w:tr w:rsidR="0011405D" w:rsidTr="00C91741">
        <w:tc>
          <w:tcPr>
            <w:tcW w:w="5207" w:type="dxa"/>
            <w:shd w:val="clear" w:color="auto" w:fill="auto"/>
          </w:tcPr>
          <w:p w:rsidR="006B2872" w:rsidRDefault="009569CF" w:rsidP="006875F3">
            <w:pPr>
              <w:spacing w:before="0"/>
            </w:pPr>
            <w:r>
              <w:rPr>
                <w:noProof/>
                <w:lang w:eastAsia="en-NZ"/>
              </w:rPr>
              <w:pict>
                <v:line id="Straight Connector 98" o:spid="_x0000_s1359" style="position:absolute;flip:x;z-index:19;visibility:visible;mso-position-horizontal-relative:text;mso-position-vertical-relative:text;mso-width-relative:margin;mso-height-relative:margin" from="110.85pt,206.3pt" to="279.65pt,21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v:line id="Straight Connector 97" o:spid="_x0000_s1356" style="position:absolute;flip:x;z-index:18;visibility:visible;mso-position-horizontal-relative:text;mso-position-vertical-relative:text;mso-width-relative:margin;mso-height-relative:margin" from="119.5pt,126.3pt" to="281.35pt,17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v:line id="Straight Connector 96" o:spid="_x0000_s1362" style="position:absolute;flip:x y;z-index:20;visibility:visible;mso-position-horizontal-relative:text;mso-position-vertical-relative:text;mso-height-relative:margin" from="211.65pt,30.9pt" to="283.15pt,4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sidR="00151F04">
              <w:t xml:space="preserve"> </w:t>
            </w:r>
            <w:r>
              <w:pict>
                <v:shape id="_x0000_i1027" type="#_x0000_t75" style="width:245.9pt;height:326.05pt;mso-position-horizontal-relative:margin;mso-position-vertical-relative:margin">
                  <v:imagedata r:id="rId14" o:title="L3-5 resized" croptop="2809f" cropleft="1048f"/>
                </v:shape>
              </w:pict>
            </w:r>
          </w:p>
        </w:tc>
        <w:tc>
          <w:tcPr>
            <w:tcW w:w="5249" w:type="dxa"/>
            <w:shd w:val="clear" w:color="auto" w:fill="auto"/>
          </w:tcPr>
          <w:p w:rsidR="006B2872" w:rsidRDefault="009569CF" w:rsidP="00BC7B99">
            <w:r>
              <w:rPr>
                <w:noProof/>
                <w:lang w:eastAsia="en-NZ"/>
              </w:rPr>
              <w:pict>
                <v:group id="_x0000_s1402" style="position:absolute;margin-left:20.35pt;margin-top:91.95pt;width:228.8pt;height:60.4pt;z-index:23;mso-position-horizontal-relative:text;mso-position-vertical-relative:text" coordorigin="6489,4310" coordsize="4576,941">
                  <v:shapetype id="_x0000_t202" coordsize="21600,21600" o:spt="202" path="m,l,21600r21600,l21600,xe">
                    <v:stroke joinstyle="miter"/>
                    <v:path gradientshapeok="t" o:connecttype="rect"/>
                  </v:shapetype>
                  <v:shape id="_x0000_s1329" type="#_x0000_t202" style="position:absolute;left:6610;top:4349;width:4320;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29">
                      <w:txbxContent>
                        <w:p w:rsidR="00DC5980" w:rsidRDefault="00CC5F08" w:rsidP="00AC20AC">
                          <w:r>
                            <w:t>Students asking questions, finding evidence, and carrying out an investigation to develop a simple explanation</w:t>
                          </w:r>
                        </w:p>
                      </w:txbxContent>
                    </v:textbox>
                  </v:shape>
                  <v:roundrect id="_x0000_s1330" style="position:absolute;left:6489;top:4310;width:4576;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428" style="position:absolute;margin-left:22.1pt;margin-top:19.9pt;width:228.8pt;height:39.55pt;z-index:27;mso-position-horizontal-relative:text;mso-position-vertical-relative:text" coordorigin="6500,1876" coordsize="4576,691">
                  <v:shape id="_x0000_s1338" type="#_x0000_t202" style="position:absolute;left:6610;top:1911;width:4320;height:585;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38">
                      <w:txbxContent>
                        <w:p w:rsidR="00DC5980" w:rsidRDefault="00CC5F08" w:rsidP="00AC20AC">
                          <w:r>
                            <w:t>Students building on prior experiences</w:t>
                          </w:r>
                        </w:p>
                      </w:txbxContent>
                    </v:textbox>
                  </v:shape>
                  <v:roundrect id="_x0000_s1339" style="position:absolute;left:6500;top:1876;width:4576;height:69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1" style="position:absolute;margin-left:19.3pt;margin-top:189.2pt;width:228.8pt;height:47.05pt;z-index:21;mso-position-horizontal-relative:text;mso-position-vertical-relative:text" coordorigin="6505,3697" coordsize="4441,941">
                  <v:shape id="_x0000_s1335" type="#_x0000_t202" style="position:absolute;left:6622;top:3761;width:4193;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35">
                      <w:txbxContent>
                        <w:p w:rsidR="00CC5F08" w:rsidRDefault="00CC5F08" w:rsidP="00CC5F08">
                          <w:r>
                            <w:t xml:space="preserve">Working together to share </w:t>
                          </w:r>
                          <w:r w:rsidR="00A30CDB">
                            <w:t>and examine their own knowledge</w:t>
                          </w:r>
                        </w:p>
                        <w:p w:rsidR="00DC5980" w:rsidRDefault="00DC5980" w:rsidP="00AC20AC"/>
                      </w:txbxContent>
                    </v:textbox>
                  </v:shape>
                  <v:roundrect id="_x0000_s1336" style="position:absolute;left:6505;top:3697;width:4441;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p>
        </w:tc>
      </w:tr>
      <w:tr w:rsidR="0011405D" w:rsidTr="00747680">
        <w:trPr>
          <w:trHeight w:val="6520"/>
        </w:trPr>
        <w:tc>
          <w:tcPr>
            <w:tcW w:w="5207" w:type="dxa"/>
            <w:shd w:val="clear" w:color="auto" w:fill="auto"/>
          </w:tcPr>
          <w:p w:rsidR="00A9749D" w:rsidRDefault="009569CF" w:rsidP="007E0F7D">
            <w:pPr>
              <w:spacing w:before="200"/>
            </w:pPr>
            <w:r>
              <w:rPr>
                <w:noProof/>
                <w:lang w:eastAsia="en-NZ"/>
              </w:rPr>
              <w:pict>
                <v:line id="_x0000_s1429" style="position:absolute;flip:x;z-index:28;visibility:visible;mso-position-horizontal-relative:text;mso-position-vertical-relative:text;mso-width-relative:margin;mso-height-relative:margin" from="224.95pt,272.85pt" to="279.15pt,2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noProof/>
                <w:sz w:val="24"/>
                <w:szCs w:val="24"/>
                <w:lang w:eastAsia="en-NZ"/>
              </w:rPr>
              <w:pict>
                <v:line id="Straight Connector 141" o:spid="_x0000_s1358" style="position:absolute;flip:x;z-index:16;visibility:visible;mso-position-horizontal-relative:text;mso-position-vertical-relative:text;mso-width-relative:margin;mso-height-relative:margin" from="227.9pt,124.35pt" to="280.7pt,1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noProof/>
                <w:sz w:val="24"/>
                <w:szCs w:val="24"/>
                <w:lang w:eastAsia="en-NZ"/>
              </w:rPr>
              <w:pict>
                <v:line id="Straight Connector 99" o:spid="_x0000_s1363" style="position:absolute;flip:x;z-index:17;visibility:visible;mso-position-horizontal-relative:text;mso-position-vertical-relative:text;mso-width-relative:margin;mso-height-relative:margin" from="212.3pt,197.75pt" to="278.5pt,25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noProof/>
                <w:sz w:val="24"/>
                <w:szCs w:val="24"/>
                <w:lang w:eastAsia="en-NZ"/>
              </w:rPr>
              <w:pict>
                <v:line id="Straight Connector 140" o:spid="_x0000_s1357" style="position:absolute;flip:x y;z-index:15;visibility:visible;mso-position-horizontal-relative:text;mso-position-vertical-relative:text;mso-width-relative:margin;mso-height-relative:margin" from="211.65pt,45.35pt" to="277.85pt,5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pict>
                <v:shape id="_x0000_i1028" type="#_x0000_t75" style="width:248.6pt;height:334.85pt;mso-position-horizontal:left;mso-position-horizontal-relative:margin;mso-position-vertical:top;mso-position-vertical-relative:margin">
                  <v:imagedata r:id="rId15" o:title="L3-6 resized" croptop="2185f" cropleft="2875f"/>
                </v:shape>
              </w:pict>
            </w:r>
          </w:p>
        </w:tc>
        <w:tc>
          <w:tcPr>
            <w:tcW w:w="5249" w:type="dxa"/>
            <w:shd w:val="clear" w:color="auto" w:fill="auto"/>
          </w:tcPr>
          <w:p w:rsidR="00A9749D" w:rsidRDefault="009569CF" w:rsidP="00637DCF">
            <w:pPr>
              <w:tabs>
                <w:tab w:val="left" w:pos="1048"/>
              </w:tabs>
              <w:ind w:right="-108"/>
            </w:pPr>
            <w:r>
              <w:rPr>
                <w:noProof/>
                <w:lang w:eastAsia="en-NZ"/>
              </w:rPr>
              <w:pict>
                <v:group id="_x0000_s1415" style="position:absolute;margin-left:19.3pt;margin-top:246.7pt;width:228.8pt;height:47.05pt;z-index:25;mso-position-horizontal-relative:text;mso-position-vertical-relative:text" coordorigin="6489,4310" coordsize="4576,941">
                  <v:shape id="_x0000_s1416" type="#_x0000_t202" style="position:absolute;left:6610;top:4349;width:4320;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416">
                      <w:txbxContent>
                        <w:p w:rsidR="00AF62A5" w:rsidRDefault="004B6B57" w:rsidP="00AF62A5">
                          <w:r>
                            <w:t xml:space="preserve">People in different hemispheres see the Moon </w:t>
                          </w:r>
                          <w:r w:rsidRPr="00EE0AC6">
                            <w:t>from different perspectives</w:t>
                          </w:r>
                          <w:r>
                            <w:t>.</w:t>
                          </w:r>
                        </w:p>
                      </w:txbxContent>
                    </v:textbox>
                  </v:shape>
                  <v:roundrect id="_x0000_s1417" style="position:absolute;left:6489;top:4310;width:4576;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6" style="position:absolute;margin-left:19.7pt;margin-top:100.15pt;width:226.1pt;height:46.7pt;z-index:22;mso-position-horizontal-relative:text;mso-position-vertical-relative:text" coordorigin="6478,11422" coordsize="4522,934">
                  <v:roundrect id="_x0000_s1390" style="position:absolute;left:6478;top:11422;width:4522;height:93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shape id="_x0000_s1353" type="#_x0000_t202" style="position:absolute;left:6626;top:11422;width:4320;height:793;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53">
                      <w:txbxContent>
                        <w:p w:rsidR="00DC5980" w:rsidRDefault="002531CB">
                          <w:r>
                            <w:t>Making careful observations often involves accurately recording what you see.</w:t>
                          </w:r>
                        </w:p>
                      </w:txbxContent>
                    </v:textbox>
                  </v:shape>
                </v:group>
              </w:pict>
            </w:r>
            <w:r>
              <w:rPr>
                <w:noProof/>
                <w:lang w:eastAsia="en-NZ"/>
              </w:rPr>
              <w:pict>
                <v:group id="_x0000_s1419" style="position:absolute;margin-left:17.5pt;margin-top:31.6pt;width:227.35pt;height:46.75pt;z-index:24;mso-position-horizontal-relative:text;mso-position-vertical-relative:text" coordorigin="6408,8660" coordsize="4547,879">
                  <v:shape id="Text Box 102" o:spid="_x0000_s1350" type="#_x0000_t202" style="position:absolute;left:6532;top:8687;width:4320;height:85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Text Box 102">
                      <w:txbxContent>
                        <w:p w:rsidR="00DC5980" w:rsidRDefault="00AF62A5" w:rsidP="00AC20AC">
                          <w:r>
                            <w:t>Science knowledge is based on direct observations of the natural physical world.</w:t>
                          </w:r>
                        </w:p>
                      </w:txbxContent>
                    </v:textbox>
                  </v:shape>
                  <v:roundrect id="Rounded Rectangle 92" o:spid="_x0000_s1351" style="position:absolute;left:6408;top:8660;width:4547;height:879;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420" style="position:absolute;margin-left:19.3pt;margin-top:169.4pt;width:226.5pt;height:55.9pt;z-index:26;mso-position-horizontal-relative:text;mso-position-vertical-relative:text" coordorigin="6444,11416" coordsize="4530,1118">
                  <v:shape id="_x0000_s1389" type="#_x0000_t202" style="position:absolute;left:6529;top:11428;width:4320;height:100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89">
                      <w:txbxContent>
                        <w:p w:rsidR="00363034" w:rsidRDefault="002531CB" w:rsidP="00363034">
                          <w:r>
                            <w:t>The shape of the part of the Moon that we can see is lit up by the Sun and changes due to the relative positions of the Sun and the Earth.</w:t>
                          </w:r>
                        </w:p>
                      </w:txbxContent>
                    </v:textbox>
                  </v:shape>
                  <v:roundrect id="_x0000_s1354" style="position:absolute;left:6444;top:11416;width:4530;height:1118;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p>
        </w:tc>
      </w:tr>
    </w:tbl>
    <w:p w:rsidR="00D47797" w:rsidRPr="00D47797" w:rsidRDefault="00D47797" w:rsidP="00D47797">
      <w:pPr>
        <w:spacing w:before="0"/>
        <w:rPr>
          <w:vanish/>
        </w:rPr>
      </w:pPr>
    </w:p>
    <w:tbl>
      <w:tblPr>
        <w:tblW w:w="10414" w:type="dxa"/>
        <w:tblLook w:val="00A0" w:firstRow="1" w:lastRow="0" w:firstColumn="1" w:lastColumn="0" w:noHBand="0" w:noVBand="0"/>
      </w:tblPr>
      <w:tblGrid>
        <w:gridCol w:w="4989"/>
        <w:gridCol w:w="364"/>
        <w:gridCol w:w="5050"/>
        <w:gridCol w:w="11"/>
      </w:tblGrid>
      <w:tr w:rsidR="00623B26" w:rsidRPr="00375E5B" w:rsidTr="00210147">
        <w:tc>
          <w:tcPr>
            <w:tcW w:w="10414" w:type="dxa"/>
            <w:gridSpan w:val="4"/>
            <w:shd w:val="clear" w:color="auto" w:fill="auto"/>
          </w:tcPr>
          <w:p w:rsidR="00623B26" w:rsidRPr="003C1582" w:rsidRDefault="0011405D" w:rsidP="00ED49F8">
            <w:pPr>
              <w:pStyle w:val="Heading1"/>
              <w:pageBreakBefore/>
              <w:spacing w:line="360" w:lineRule="auto"/>
            </w:pPr>
            <w:r w:rsidRPr="003C1582">
              <w:lastRenderedPageBreak/>
              <w:t>Exploring the science</w:t>
            </w:r>
          </w:p>
        </w:tc>
      </w:tr>
      <w:tr w:rsidR="00142D9C" w:rsidRPr="00375E5B" w:rsidTr="00393514">
        <w:tc>
          <w:tcPr>
            <w:tcW w:w="10414" w:type="dxa"/>
            <w:gridSpan w:val="4"/>
            <w:shd w:val="clear" w:color="auto" w:fill="auto"/>
          </w:tcPr>
          <w:p w:rsidR="00142D9C" w:rsidRPr="00375E5B" w:rsidRDefault="00142D9C" w:rsidP="0064163B">
            <w:pPr>
              <w:spacing w:after="120"/>
            </w:pPr>
            <w:r w:rsidRPr="00375E5B">
              <w:t xml:space="preserve">Some activities focus directly on the science capability of </w:t>
            </w:r>
            <w:r w:rsidR="0064163B">
              <w:t>“gathering and interpreting data”</w:t>
            </w:r>
            <w:r w:rsidRPr="00375E5B">
              <w:t xml:space="preserve"> and the Nature of Science strand. Other activities extend student content knowledge. You are encouraged to adapt these activities to make the focus on Nature of Science explicit and to support students to develop the capability to collect and interpret data.</w:t>
            </w:r>
          </w:p>
        </w:tc>
      </w:tr>
      <w:tr w:rsidR="0011405D" w:rsidRPr="00375E5B" w:rsidTr="00210147">
        <w:tc>
          <w:tcPr>
            <w:tcW w:w="5353" w:type="dxa"/>
            <w:gridSpan w:val="2"/>
            <w:shd w:val="clear" w:color="auto" w:fill="auto"/>
          </w:tcPr>
          <w:p w:rsidR="0011405D" w:rsidRPr="00375E5B" w:rsidRDefault="009569CF" w:rsidP="0011405D">
            <w:pPr>
              <w:pStyle w:val="Heading2-Science"/>
            </w:pPr>
            <w:r>
              <w:rPr>
                <w:noProof/>
              </w:rPr>
              <w:pict>
                <v:roundrect id="_x0000_s1131" style="position:absolute;margin-left:-4.8pt;margin-top:4.7pt;width:246.6pt;height:21.85pt;z-index:13;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11405D" w:rsidRPr="0011405D">
              <w:t>LEARNING FOCUS</w:t>
            </w:r>
          </w:p>
        </w:tc>
        <w:tc>
          <w:tcPr>
            <w:tcW w:w="5061" w:type="dxa"/>
            <w:gridSpan w:val="2"/>
            <w:shd w:val="clear" w:color="auto" w:fill="auto"/>
          </w:tcPr>
          <w:p w:rsidR="0011405D" w:rsidRPr="00375E5B" w:rsidRDefault="009569CF" w:rsidP="00210147">
            <w:pPr>
              <w:pStyle w:val="Heading2-Science"/>
            </w:pPr>
            <w:r>
              <w:rPr>
                <w:noProof/>
              </w:rPr>
              <w:pict>
                <v:roundrect id="Rounded Rectangle 105" o:spid="_x0000_s1127" style="position:absolute;margin-left:-4.35pt;margin-top:4.75pt;width:248.3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11405D" w:rsidRPr="007F653C">
              <w:t>KEY SCIENCE IDEAS</w:t>
            </w:r>
          </w:p>
        </w:tc>
      </w:tr>
      <w:tr w:rsidR="00142D9C" w:rsidRPr="00375E5B" w:rsidTr="00210147">
        <w:trPr>
          <w:gridAfter w:val="1"/>
          <w:wAfter w:w="11" w:type="dxa"/>
        </w:trPr>
        <w:tc>
          <w:tcPr>
            <w:tcW w:w="4989" w:type="dxa"/>
            <w:shd w:val="clear" w:color="auto" w:fill="auto"/>
          </w:tcPr>
          <w:p w:rsidR="00142D9C" w:rsidRPr="00375E5B" w:rsidRDefault="00142D9C" w:rsidP="00451F15">
            <w:pPr>
              <w:rPr>
                <w:shd w:val="clear" w:color="auto" w:fill="FFFFFF"/>
              </w:rPr>
            </w:pPr>
            <w:r w:rsidRPr="00375E5B">
              <w:rPr>
                <w:shd w:val="clear" w:color="auto" w:fill="FFFFFF"/>
              </w:rPr>
              <w:t>Students make observations, gather data, and interpret and discuss outcomes based on their observations.</w:t>
            </w:r>
          </w:p>
          <w:p w:rsidR="00142D9C" w:rsidRPr="00AA54CF" w:rsidRDefault="00142D9C" w:rsidP="00AC20AC"/>
        </w:tc>
        <w:tc>
          <w:tcPr>
            <w:tcW w:w="364" w:type="dxa"/>
            <w:shd w:val="clear" w:color="auto" w:fill="auto"/>
          </w:tcPr>
          <w:p w:rsidR="00142D9C" w:rsidRPr="00375E5B" w:rsidRDefault="009569CF" w:rsidP="00AC20AC">
            <w:r>
              <w:rPr>
                <w:noProof/>
              </w:rPr>
              <w:pict>
                <v:line id="_x0000_s1147" style="position:absolute;flip:x y;z-index:4;visibility:visible;mso-wrap-edited:f;mso-position-horizontal-relative:text;mso-position-vertical-relative:text;mso-width-relative:margin;mso-height-relative:margin" from="4.8pt,8.35pt" to="4.8pt,28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5050" w:type="dxa"/>
            <w:shd w:val="clear" w:color="auto" w:fill="auto"/>
          </w:tcPr>
          <w:p w:rsidR="00142D9C" w:rsidRPr="00375E5B" w:rsidRDefault="00142D9C" w:rsidP="00AA54CF">
            <w:pPr>
              <w:pStyle w:val="Heading3"/>
            </w:pPr>
            <w:r w:rsidRPr="00375E5B">
              <w:t>Key Nature of Science ideas</w:t>
            </w:r>
          </w:p>
          <w:p w:rsidR="00AF0611" w:rsidRPr="00210386" w:rsidRDefault="00AF0611" w:rsidP="00AF0611">
            <w:pPr>
              <w:pStyle w:val="TSMtextbullets"/>
            </w:pPr>
            <w:r w:rsidRPr="00210386">
              <w:t>Science knowledge is based on direct, or indirect, observations of the natural physical world.</w:t>
            </w:r>
          </w:p>
          <w:p w:rsidR="00AF0611" w:rsidRPr="00210386" w:rsidRDefault="00AF0611" w:rsidP="00AF0611">
            <w:pPr>
              <w:pStyle w:val="TSMtextbullets"/>
            </w:pPr>
            <w:r w:rsidRPr="00210386">
              <w:t>Scientists gather data</w:t>
            </w:r>
            <w:r>
              <w:t>,</w:t>
            </w:r>
            <w:r w:rsidRPr="00210386">
              <w:t xml:space="preserve"> using their senses to make observations.</w:t>
            </w:r>
          </w:p>
          <w:p w:rsidR="00AF0611" w:rsidRPr="00210386" w:rsidRDefault="00AF0611" w:rsidP="00AF0611">
            <w:pPr>
              <w:pStyle w:val="TSMtextbullets"/>
            </w:pPr>
            <w:r w:rsidRPr="00210386">
              <w:t>Making careful observation</w:t>
            </w:r>
            <w:r>
              <w:t>s</w:t>
            </w:r>
            <w:r w:rsidRPr="00210386">
              <w:t xml:space="preserve"> often involves measuring something.</w:t>
            </w:r>
          </w:p>
          <w:p w:rsidR="00142D9C" w:rsidRPr="00375E5B" w:rsidRDefault="00AF0611" w:rsidP="00AF0611">
            <w:pPr>
              <w:pStyle w:val="TSMtextbullets"/>
            </w:pPr>
            <w:r w:rsidRPr="00210386">
              <w:t>Observations are influenced by what you already know.</w:t>
            </w:r>
          </w:p>
          <w:p w:rsidR="00142D9C" w:rsidRPr="00375E5B" w:rsidRDefault="00142D9C" w:rsidP="00AA54CF">
            <w:pPr>
              <w:pStyle w:val="Heading3"/>
            </w:pPr>
            <w:r w:rsidRPr="00375E5B">
              <w:t>Key science idea</w:t>
            </w:r>
          </w:p>
          <w:p w:rsidR="00AF0611" w:rsidRPr="00210386" w:rsidRDefault="00AF0611" w:rsidP="00AF0611">
            <w:pPr>
              <w:pStyle w:val="TSMtextbullets"/>
            </w:pPr>
            <w:r w:rsidRPr="00210386">
              <w:t>We see the Moon most clearly at night.</w:t>
            </w:r>
          </w:p>
          <w:p w:rsidR="00AF0611" w:rsidRPr="00210386" w:rsidRDefault="00AF0611" w:rsidP="00AF0611">
            <w:pPr>
              <w:pStyle w:val="TSMtextbullets"/>
            </w:pPr>
            <w:r w:rsidRPr="00210386">
              <w:t>The Moon orbits Earth near the equator.</w:t>
            </w:r>
          </w:p>
          <w:p w:rsidR="00AF0611" w:rsidRPr="00210386" w:rsidRDefault="00AF0611" w:rsidP="00AF0611">
            <w:pPr>
              <w:pStyle w:val="TSMtextbullets"/>
            </w:pPr>
            <w:r w:rsidRPr="00210386">
              <w:t>Light from the Sun is reflected off the surface of the Moon.</w:t>
            </w:r>
          </w:p>
          <w:p w:rsidR="00AF0611" w:rsidRDefault="00B34D7F" w:rsidP="00AF0611">
            <w:pPr>
              <w:pStyle w:val="TSMtextbullets"/>
            </w:pPr>
            <w:r>
              <w:t>The shape of the part of the M</w:t>
            </w:r>
            <w:r w:rsidR="00AF0611" w:rsidRPr="00210386">
              <w:t>oon</w:t>
            </w:r>
            <w:r w:rsidR="00AF0611">
              <w:t xml:space="preserve"> we can see (which is lit up by the Sun)</w:t>
            </w:r>
            <w:r w:rsidR="00AF0611" w:rsidRPr="00210386">
              <w:t xml:space="preserve"> changes due to the relative positions of the Sun and Earth.</w:t>
            </w:r>
          </w:p>
          <w:p w:rsidR="00142D9C" w:rsidRPr="00375E5B" w:rsidRDefault="00AF0611" w:rsidP="00B34D7F">
            <w:pPr>
              <w:pStyle w:val="TSMtextbullets"/>
            </w:pPr>
            <w:r w:rsidRPr="00C40D34">
              <w:t xml:space="preserve">People in different hemispheres see the Moon </w:t>
            </w:r>
            <w:r w:rsidR="00B34D7F">
              <w:t>from different perspectives</w:t>
            </w:r>
            <w:r w:rsidRPr="00C40D34">
              <w:t>.</w:t>
            </w:r>
          </w:p>
        </w:tc>
      </w:tr>
      <w:tr w:rsidR="00142D9C" w:rsidRPr="00375E5B" w:rsidTr="00393514">
        <w:tc>
          <w:tcPr>
            <w:tcW w:w="10414" w:type="dxa"/>
            <w:gridSpan w:val="4"/>
            <w:shd w:val="clear" w:color="auto" w:fill="auto"/>
          </w:tcPr>
          <w:p w:rsidR="00142D9C" w:rsidRPr="00375E5B" w:rsidRDefault="009569CF" w:rsidP="00AA54CF">
            <w:pPr>
              <w:pStyle w:val="Heading2-Science"/>
            </w:pPr>
            <w:r>
              <w:rPr>
                <w:noProof/>
              </w:rPr>
              <w:pict>
                <v:roundrect id="_x0000_s1129" style="position:absolute;margin-left:-5.25pt;margin-top:4.7pt;width:516.2pt;height:21.8pt;z-index:3;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AA54CF">
              <w:t>LEARNING ACTIVITIES</w:t>
            </w:r>
          </w:p>
        </w:tc>
      </w:tr>
    </w:tbl>
    <w:p w:rsidR="00210147" w:rsidRDefault="009569CF" w:rsidP="00D00307">
      <w:pPr>
        <w:spacing w:before="0" w:line="240" w:lineRule="auto"/>
        <w:sectPr w:rsidR="00210147" w:rsidSect="00A13F9C">
          <w:type w:val="continuous"/>
          <w:pgSz w:w="11900" w:h="16840"/>
          <w:pgMar w:top="851" w:right="851" w:bottom="851" w:left="851" w:header="709" w:footer="227" w:gutter="0"/>
          <w:cols w:space="708"/>
        </w:sectPr>
      </w:pPr>
      <w:r>
        <w:pict>
          <v:roundrect id="Rounded Rectangle 104" o:spid="_x0000_s1125" style="position:absolute;margin-left:-5.4pt;margin-top:-432.85pt;width:516.45pt;height:26.95pt;z-index:-5;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idmyMDAAD1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" fillcolor="#173e1d" stroked="f" strokecolor="#c39e8b">
            <w10:anchorlock/>
          </v:roundrect>
        </w:pict>
      </w:r>
    </w:p>
    <w:p w:rsidR="00210147" w:rsidRPr="00CB13B4" w:rsidRDefault="00210147" w:rsidP="00210147">
      <w:pPr>
        <w:spacing w:before="0" w:line="240" w:lineRule="auto"/>
        <w:rPr>
          <w:sz w:val="12"/>
        </w:rPr>
        <w:sectPr w:rsidR="00210147" w:rsidRPr="00CB13B4"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375E5B" w:rsidTr="00A1635E">
        <w:tc>
          <w:tcPr>
            <w:tcW w:w="10314" w:type="dxa"/>
            <w:tcBorders>
              <w:top w:val="single" w:sz="8" w:space="0" w:color="224232"/>
              <w:bottom w:val="single" w:sz="8" w:space="0" w:color="224232"/>
            </w:tcBorders>
            <w:shd w:val="clear" w:color="auto" w:fill="auto"/>
          </w:tcPr>
          <w:p w:rsidR="001E43F4" w:rsidRPr="001E43F4" w:rsidRDefault="001E43F4" w:rsidP="008649AF">
            <w:pPr>
              <w:pStyle w:val="Heading3"/>
              <w:keepNext w:val="0"/>
              <w:spacing w:before="200"/>
              <w:ind w:left="567" w:right="567"/>
              <w:rPr>
                <w:color w:val="224232"/>
                <w:sz w:val="22"/>
              </w:rPr>
            </w:pPr>
            <w:r w:rsidRPr="001E43F4">
              <w:rPr>
                <w:color w:val="224232"/>
                <w:sz w:val="22"/>
              </w:rPr>
              <w:lastRenderedPageBreak/>
              <w:t xml:space="preserve">Activity 1: </w:t>
            </w:r>
            <w:r w:rsidR="008649AF" w:rsidRPr="008649AF">
              <w:rPr>
                <w:color w:val="224232"/>
                <w:sz w:val="22"/>
              </w:rPr>
              <w:t>Exploring the phases of the Moon</w:t>
            </w:r>
          </w:p>
          <w:p w:rsidR="007A0FB8" w:rsidRDefault="007A0FB8" w:rsidP="007A0FB8">
            <w:pPr>
              <w:pStyle w:val="Activitytext"/>
            </w:pPr>
            <w:r>
              <w:t>The changes in the apparent shape of the Moon as it orbits Earth are called its phases. It takes the Moon 27.3 days to complete one orbit and the same time to make one revolution on its own axis.</w:t>
            </w:r>
          </w:p>
          <w:p w:rsidR="007A0FB8" w:rsidRDefault="007A0FB8" w:rsidP="007A0FB8">
            <w:pPr>
              <w:pStyle w:val="Activitytext"/>
              <w:rPr>
                <w:rStyle w:val="TSMTxtChar"/>
              </w:rPr>
            </w:pPr>
            <w:r w:rsidRPr="00F47F2B">
              <w:t>Get</w:t>
            </w:r>
            <w:r>
              <w:t xml:space="preserve"> the class to observe and draw the M</w:t>
            </w:r>
            <w:r w:rsidRPr="00F47F2B">
              <w:t xml:space="preserve">oon every night for a month before reading this article. </w:t>
            </w:r>
            <w:r w:rsidRPr="00FB5279">
              <w:rPr>
                <w:i/>
              </w:rPr>
              <w:t>What observations would they make? How would they explain what they observed?</w:t>
            </w:r>
            <w:r>
              <w:t xml:space="preserve"> T</w:t>
            </w:r>
            <w:r w:rsidRPr="00F47F2B">
              <w:t>hey could use a blank calendar</w:t>
            </w:r>
            <w:r>
              <w:t xml:space="preserve"> or a recording sheet like the one for Activity 11 in </w:t>
            </w:r>
            <w:r w:rsidRPr="004C1A3D">
              <w:rPr>
                <w:rStyle w:val="TSMTxtChar"/>
                <w:i/>
              </w:rPr>
              <w:t>Making Better Sense of Planet Earth and Beyond</w:t>
            </w:r>
            <w:r>
              <w:rPr>
                <w:rStyle w:val="TSMTxtChar"/>
              </w:rPr>
              <w:t xml:space="preserve">. Note: the point made there – if there are nights when the Moon can’t be seen because of the clouds, the students will be able to infer the shape of the Moon by extrapolating from the shape of the Moon on the preceding and following nights. </w:t>
            </w:r>
          </w:p>
          <w:p w:rsidR="007A0FB8" w:rsidRDefault="007A0FB8" w:rsidP="007A0FB8">
            <w:pPr>
              <w:pStyle w:val="Activitytext"/>
              <w:rPr>
                <w:rStyle w:val="TSMTxtChar"/>
              </w:rPr>
            </w:pPr>
            <w:r>
              <w:rPr>
                <w:rStyle w:val="TSMTxtChar"/>
              </w:rPr>
              <w:t>For a more complete description of how to support students to keep a Moon journal, see the link to the Teachers’ Lab activity.</w:t>
            </w:r>
          </w:p>
          <w:p w:rsidR="007A0FB8" w:rsidRPr="007A0FB8" w:rsidRDefault="007A0FB8" w:rsidP="007A0FB8">
            <w:pPr>
              <w:pStyle w:val="Heading4"/>
              <w:ind w:left="567"/>
            </w:pPr>
            <w:r w:rsidRPr="007A0FB8">
              <w:rPr>
                <w:rStyle w:val="TSMTxtChar"/>
                <w:szCs w:val="18"/>
              </w:rPr>
              <w:t>Extension activities</w:t>
            </w:r>
          </w:p>
          <w:p w:rsidR="007A0FB8" w:rsidRDefault="007A0FB8" w:rsidP="007A0FB8">
            <w:pPr>
              <w:pStyle w:val="Activitytext"/>
            </w:pPr>
            <w:r>
              <w:t>With what they have learnt</w:t>
            </w:r>
            <w:r w:rsidRPr="009E00D7">
              <w:t xml:space="preserve"> from</w:t>
            </w:r>
            <w:r>
              <w:t xml:space="preserve"> their</w:t>
            </w:r>
            <w:r w:rsidRPr="009E00D7">
              <w:t xml:space="preserve"> own observations</w:t>
            </w:r>
            <w:r>
              <w:t xml:space="preserve"> </w:t>
            </w:r>
            <w:r w:rsidRPr="009E00D7">
              <w:t xml:space="preserve">and </w:t>
            </w:r>
            <w:r>
              <w:t xml:space="preserve">from </w:t>
            </w:r>
            <w:r w:rsidRPr="009E00D7">
              <w:t>reading the article,</w:t>
            </w:r>
            <w:r>
              <w:t xml:space="preserve"> the class could</w:t>
            </w:r>
            <w:r w:rsidRPr="009E00D7">
              <w:t xml:space="preserve"> share and discuss </w:t>
            </w:r>
            <w:r>
              <w:t xml:space="preserve">the YouTube clip showing the phases of the Moon in fast forward. </w:t>
            </w:r>
          </w:p>
          <w:p w:rsidR="007A0FB8" w:rsidRDefault="007A0FB8" w:rsidP="007A0FB8">
            <w:pPr>
              <w:pStyle w:val="Activitytext"/>
            </w:pPr>
            <w:r>
              <w:t>Alternatively, the students could try using the link to the Lunar Phase Simulator. You could use the activities in the student guide to clarify the students’ understandings of the terms “gibbous”, “waxing”, and “waning”.</w:t>
            </w:r>
          </w:p>
          <w:p w:rsidR="003F5E33" w:rsidRPr="003F5E33" w:rsidRDefault="007A0FB8" w:rsidP="00691D91">
            <w:pPr>
              <w:pStyle w:val="Activitytext"/>
              <w:spacing w:after="120"/>
            </w:pPr>
            <w:r>
              <w:t xml:space="preserve">The students could read the </w:t>
            </w:r>
            <w:r w:rsidRPr="00FD6C09">
              <w:rPr>
                <w:i/>
              </w:rPr>
              <w:t>Connected</w:t>
            </w:r>
            <w:r>
              <w:t xml:space="preserve"> article “Galileo’s Legacy” to find out how Galileo relied on his observations of the night sky to make new discoveries about the universe.</w:t>
            </w:r>
            <w:r w:rsidR="003F5E33" w:rsidRPr="0067667D">
              <w:t xml:space="preserve"> </w:t>
            </w:r>
          </w:p>
        </w:tc>
      </w:tr>
      <w:tr w:rsidR="008065E7" w:rsidRPr="00375E5B" w:rsidTr="00A1635E">
        <w:tc>
          <w:tcPr>
            <w:tcW w:w="10314" w:type="dxa"/>
            <w:tcBorders>
              <w:top w:val="single" w:sz="8" w:space="0" w:color="224232"/>
              <w:left w:val="nil"/>
              <w:bottom w:val="nil"/>
              <w:right w:val="nil"/>
            </w:tcBorders>
            <w:shd w:val="clear" w:color="auto" w:fill="auto"/>
          </w:tcPr>
          <w:p w:rsidR="008065E7" w:rsidRPr="001E43F4" w:rsidRDefault="008065E7" w:rsidP="008065E7">
            <w:pPr>
              <w:spacing w:before="0" w:line="240" w:lineRule="auto"/>
            </w:pPr>
          </w:p>
        </w:tc>
      </w:tr>
      <w:tr w:rsidR="008065E7" w:rsidRPr="00375E5B"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8065E7" w:rsidRPr="00CB13B4" w:rsidRDefault="008065E7" w:rsidP="00CB13B4">
            <w:pPr>
              <w:pStyle w:val="Heading3"/>
              <w:spacing w:before="200" w:after="0"/>
              <w:ind w:left="567" w:right="567"/>
              <w:rPr>
                <w:color w:val="224232"/>
                <w:sz w:val="22"/>
                <w:szCs w:val="22"/>
              </w:rPr>
            </w:pPr>
            <w:r w:rsidRPr="00CB13B4">
              <w:rPr>
                <w:color w:val="224232"/>
                <w:sz w:val="22"/>
                <w:szCs w:val="22"/>
              </w:rPr>
              <w:lastRenderedPageBreak/>
              <w:t xml:space="preserve">Activity 2: </w:t>
            </w:r>
            <w:r w:rsidR="003F1632" w:rsidRPr="003F1632">
              <w:rPr>
                <w:color w:val="224232"/>
                <w:sz w:val="22"/>
                <w:szCs w:val="22"/>
              </w:rPr>
              <w:t>The Moon and its Orbit</w:t>
            </w:r>
          </w:p>
          <w:p w:rsidR="003F1632" w:rsidRDefault="003F1632" w:rsidP="006846EB">
            <w:pPr>
              <w:pStyle w:val="Activitytext"/>
              <w:spacing w:before="80"/>
            </w:pPr>
            <w:r>
              <w:t xml:space="preserve">Activity 12 in </w:t>
            </w:r>
            <w:r w:rsidRPr="004C1A3D">
              <w:rPr>
                <w:rStyle w:val="TSMTxtChar"/>
                <w:i/>
              </w:rPr>
              <w:t>Making Better Sense of Planet Earth and Beyond</w:t>
            </w:r>
            <w:r>
              <w:rPr>
                <w:rStyle w:val="TSMTxtChar"/>
              </w:rPr>
              <w:t xml:space="preserve"> </w:t>
            </w:r>
            <w:r>
              <w:t>describes how students can use a torch and a tennis ball to demonstrate the phases of the Moon as it orbits the Earth. Explain to the students that we often use models when we can’t directly observe something.</w:t>
            </w:r>
          </w:p>
          <w:p w:rsidR="003F1632" w:rsidRDefault="003F1632" w:rsidP="003F1632">
            <w:pPr>
              <w:pStyle w:val="Activitytext"/>
            </w:pPr>
            <w:r>
              <w:t xml:space="preserve">You can use an overhead projector or some other large static light source as the model of the </w:t>
            </w:r>
            <w:r w:rsidR="00EC6B60">
              <w:t>S</w:t>
            </w:r>
            <w:r>
              <w:t>un to make it easier for students to keep their “</w:t>
            </w:r>
            <w:r w:rsidR="00EC6B60">
              <w:t>m</w:t>
            </w:r>
            <w:r>
              <w:t>oon” in its beam. Have the student kneel and hold the ball at arm’s length out from, and above, their head to ensure their head</w:t>
            </w:r>
            <w:r w:rsidR="00EC6B60">
              <w:t xml:space="preserve"> doesn’t cause shadows on the “M</w:t>
            </w:r>
            <w:r>
              <w:t>oon”.</w:t>
            </w:r>
          </w:p>
          <w:p w:rsidR="003F1632" w:rsidRPr="003F1632" w:rsidRDefault="003F1632" w:rsidP="003F1632">
            <w:pPr>
              <w:pStyle w:val="Heading4"/>
              <w:ind w:left="567"/>
            </w:pPr>
            <w:r w:rsidRPr="003F1632">
              <w:rPr>
                <w:rStyle w:val="TSMTxtChar"/>
                <w:szCs w:val="18"/>
              </w:rPr>
              <w:t>Extension activities</w:t>
            </w:r>
          </w:p>
          <w:p w:rsidR="003F1632" w:rsidRDefault="003F1632" w:rsidP="003F1632">
            <w:pPr>
              <w:pStyle w:val="Activitytext"/>
            </w:pPr>
            <w:r>
              <w:t>The class could r</w:t>
            </w:r>
            <w:r w:rsidRPr="00241705">
              <w:t>ead</w:t>
            </w:r>
            <w:r>
              <w:t xml:space="preserve"> the </w:t>
            </w:r>
            <w:r w:rsidRPr="00FD6C09">
              <w:rPr>
                <w:i/>
              </w:rPr>
              <w:t>Connected</w:t>
            </w:r>
            <w:r>
              <w:t xml:space="preserve"> article </w:t>
            </w:r>
            <w:r w:rsidRPr="00EE2277">
              <w:t>“Night Lights”</w:t>
            </w:r>
            <w:r>
              <w:t xml:space="preserve"> to learn more about the phases of Earth’s moon and to find out about the number of moons orbiting other planets of the Solar System.</w:t>
            </w:r>
          </w:p>
          <w:p w:rsidR="008065E7" w:rsidRPr="00CB13B4" w:rsidRDefault="003F1632" w:rsidP="003F1632">
            <w:pPr>
              <w:pStyle w:val="Activitytext"/>
              <w:spacing w:after="120"/>
            </w:pPr>
            <w:r>
              <w:t xml:space="preserve">The link to the Science Online page, “Using Online Models to Understand the Phases of the Moon” provides teaching suggestions for using the interactive resource, </w:t>
            </w:r>
            <w:r w:rsidRPr="003F1632">
              <w:rPr>
                <w:i/>
              </w:rPr>
              <w:t>Day and Night: Views from the Southern Hemisphere.</w:t>
            </w:r>
          </w:p>
        </w:tc>
      </w:tr>
      <w:tr w:rsidR="001E43F4" w:rsidRPr="00375E5B" w:rsidTr="00862DEE">
        <w:tc>
          <w:tcPr>
            <w:tcW w:w="10314" w:type="dxa"/>
            <w:tcBorders>
              <w:top w:val="single" w:sz="8" w:space="0" w:color="224232"/>
              <w:left w:val="nil"/>
              <w:bottom w:val="nil"/>
              <w:right w:val="nil"/>
            </w:tcBorders>
            <w:shd w:val="clear" w:color="auto" w:fill="auto"/>
          </w:tcPr>
          <w:p w:rsidR="001E43F4" w:rsidRPr="00387868" w:rsidRDefault="001E43F4" w:rsidP="00BE4E27">
            <w:pPr>
              <w:spacing w:before="0" w:line="240" w:lineRule="auto"/>
              <w:rPr>
                <w:sz w:val="14"/>
              </w:rPr>
            </w:pPr>
          </w:p>
        </w:tc>
      </w:tr>
      <w:tr w:rsidR="00BE4E27" w:rsidRPr="00375E5B"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BE4E27" w:rsidRPr="00BE4E27" w:rsidRDefault="00BE4E27" w:rsidP="00BE4E27">
            <w:pPr>
              <w:pStyle w:val="Heading3"/>
              <w:spacing w:before="200" w:after="0"/>
              <w:ind w:left="567" w:right="567"/>
              <w:rPr>
                <w:color w:val="224232"/>
                <w:sz w:val="22"/>
                <w:szCs w:val="22"/>
              </w:rPr>
            </w:pPr>
            <w:r w:rsidRPr="00BE4E27">
              <w:rPr>
                <w:color w:val="224232"/>
                <w:sz w:val="22"/>
                <w:szCs w:val="22"/>
              </w:rPr>
              <w:t xml:space="preserve">Activity 3: </w:t>
            </w:r>
            <w:r w:rsidR="0050241B" w:rsidRPr="0050241B">
              <w:rPr>
                <w:color w:val="224232"/>
                <w:sz w:val="22"/>
                <w:szCs w:val="22"/>
              </w:rPr>
              <w:t>Exploring the similarities and differences between the northern and southern hemispheres</w:t>
            </w:r>
          </w:p>
          <w:p w:rsidR="00BE4E27" w:rsidRPr="00D450B1" w:rsidRDefault="0050241B" w:rsidP="006846EB">
            <w:pPr>
              <w:pStyle w:val="Activitytext"/>
              <w:spacing w:before="80" w:after="120"/>
            </w:pPr>
            <w:r>
              <w:t>Have the students</w:t>
            </w:r>
            <w:r w:rsidRPr="005606CA">
              <w:t xml:space="preserve"> use their prior knowledge</w:t>
            </w:r>
            <w:r>
              <w:t xml:space="preserve"> to</w:t>
            </w:r>
            <w:r w:rsidRPr="005606CA">
              <w:t xml:space="preserve"> </w:t>
            </w:r>
            <w:r>
              <w:t>predict what the phases of the M</w:t>
            </w:r>
            <w:r w:rsidRPr="005606CA">
              <w:t>oon will look like in S</w:t>
            </w:r>
            <w:r w:rsidRPr="0050241B">
              <w:rPr>
                <w:rFonts w:cs="Calibri"/>
              </w:rPr>
              <w:t>ā</w:t>
            </w:r>
            <w:r w:rsidRPr="005606CA">
              <w:t xml:space="preserve">moa, </w:t>
            </w:r>
            <w:r>
              <w:t xml:space="preserve">which is </w:t>
            </w:r>
            <w:r w:rsidRPr="005606CA">
              <w:t>near the equator</w:t>
            </w:r>
            <w:r>
              <w:t xml:space="preserve">. Get them to </w:t>
            </w:r>
            <w:r w:rsidRPr="005606CA">
              <w:t xml:space="preserve">draw </w:t>
            </w:r>
            <w:r>
              <w:t xml:space="preserve">their predictions and </w:t>
            </w:r>
            <w:r w:rsidRPr="005606CA">
              <w:t xml:space="preserve">then check </w:t>
            </w:r>
            <w:r>
              <w:t xml:space="preserve">them </w:t>
            </w:r>
            <w:r w:rsidRPr="005606CA">
              <w:t xml:space="preserve">using </w:t>
            </w:r>
            <w:r>
              <w:t>the website</w:t>
            </w:r>
            <w:r w:rsidRPr="00CC4A2B">
              <w:rPr>
                <w:rStyle w:val="TSMTxtChar"/>
              </w:rPr>
              <w:t xml:space="preserve"> </w:t>
            </w:r>
            <w:r>
              <w:rPr>
                <w:rStyle w:val="TSMTxtChar"/>
              </w:rPr>
              <w:t>“The Moon: The Phases of the M</w:t>
            </w:r>
            <w:r w:rsidRPr="00CC4A2B">
              <w:rPr>
                <w:rStyle w:val="TSMTxtChar"/>
              </w:rPr>
              <w:t>oon</w:t>
            </w:r>
            <w:r>
              <w:rPr>
                <w:rStyle w:val="TSMTxtChar"/>
              </w:rPr>
              <w:t>” or using</w:t>
            </w:r>
            <w:r w:rsidRPr="00CC4A2B">
              <w:rPr>
                <w:rStyle w:val="TSMTxtChar"/>
              </w:rPr>
              <w:t xml:space="preserve"> </w:t>
            </w:r>
            <w:r w:rsidRPr="005606CA">
              <w:t>photos from that region.</w:t>
            </w:r>
            <w:r w:rsidR="00D450B1" w:rsidRPr="00D450B1">
              <w:t xml:space="preserve"> </w:t>
            </w:r>
          </w:p>
        </w:tc>
      </w:tr>
      <w:tr w:rsidR="00BE4E27" w:rsidRPr="00375E5B" w:rsidTr="006506F9">
        <w:tc>
          <w:tcPr>
            <w:tcW w:w="10314" w:type="dxa"/>
            <w:tcBorders>
              <w:top w:val="single" w:sz="8" w:space="0" w:color="224232"/>
              <w:left w:val="nil"/>
              <w:bottom w:val="single" w:sz="8" w:space="0" w:color="224232"/>
              <w:right w:val="nil"/>
            </w:tcBorders>
            <w:shd w:val="clear" w:color="auto" w:fill="auto"/>
          </w:tcPr>
          <w:p w:rsidR="00BE4E27" w:rsidRPr="00387868" w:rsidRDefault="00BE4E27" w:rsidP="00D16C86">
            <w:pPr>
              <w:spacing w:before="0" w:line="240" w:lineRule="auto"/>
              <w:rPr>
                <w:sz w:val="14"/>
              </w:rPr>
            </w:pPr>
          </w:p>
        </w:tc>
      </w:tr>
      <w:tr w:rsidR="00BE4E27" w:rsidRPr="00375E5B" w:rsidTr="006506F9">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BE4E27" w:rsidRPr="00D16C86" w:rsidRDefault="00BE4E27" w:rsidP="00D16C86">
            <w:pPr>
              <w:pStyle w:val="Heading3"/>
              <w:spacing w:before="200" w:after="0"/>
              <w:ind w:left="567" w:right="567"/>
              <w:rPr>
                <w:color w:val="224232"/>
                <w:sz w:val="22"/>
                <w:szCs w:val="22"/>
              </w:rPr>
            </w:pPr>
            <w:r w:rsidRPr="00D16C86">
              <w:rPr>
                <w:color w:val="224232"/>
                <w:sz w:val="22"/>
                <w:szCs w:val="22"/>
              </w:rPr>
              <w:t xml:space="preserve">Activity 4: </w:t>
            </w:r>
            <w:r w:rsidR="0050241B" w:rsidRPr="0050241B">
              <w:rPr>
                <w:color w:val="224232"/>
                <w:sz w:val="22"/>
                <w:szCs w:val="22"/>
              </w:rPr>
              <w:t>Exploring the impact of the phases of the Moon on the Earth</w:t>
            </w:r>
          </w:p>
          <w:p w:rsidR="0050241B" w:rsidRDefault="0050241B" w:rsidP="006846EB">
            <w:pPr>
              <w:pStyle w:val="Activitytext"/>
              <w:spacing w:before="80"/>
            </w:pPr>
            <w:r w:rsidRPr="00CC4A2B">
              <w:t xml:space="preserve">Use </w:t>
            </w:r>
            <w:r w:rsidRPr="00FD6C09">
              <w:t>Building Science Concept</w:t>
            </w:r>
            <w:r>
              <w:t xml:space="preserve">s, Book </w:t>
            </w:r>
            <w:r w:rsidR="00EC6B60">
              <w:t>8</w:t>
            </w:r>
            <w:r>
              <w:t xml:space="preserve"> –</w:t>
            </w:r>
            <w:r>
              <w:rPr>
                <w:i/>
              </w:rPr>
              <w:t xml:space="preserve"> The Moon: Orbits, Appearances, and E</w:t>
            </w:r>
            <w:r w:rsidRPr="004B520E">
              <w:rPr>
                <w:i/>
              </w:rPr>
              <w:t>ffects</w:t>
            </w:r>
            <w:r w:rsidRPr="00CC4A2B">
              <w:t xml:space="preserve"> to explore the </w:t>
            </w:r>
            <w:r>
              <w:t>concept that</w:t>
            </w:r>
            <w:r w:rsidRPr="00CC4A2B">
              <w:t xml:space="preserve"> the relationship between the Earth, the Moon, and the Sun causes regular effects on Earth (for example, tides) that are physical phenomena easily observed by students and that form part of their everyday lives</w:t>
            </w:r>
            <w:r>
              <w:t>. For example, people in many cultures use the phases of the Moon to decide when to plant and to harvest or when it is best to fish.</w:t>
            </w:r>
          </w:p>
          <w:p w:rsidR="0050241B" w:rsidRDefault="0050241B" w:rsidP="0050241B">
            <w:pPr>
              <w:pStyle w:val="Activitytext"/>
            </w:pPr>
            <w:r>
              <w:t>Have the</w:t>
            </w:r>
            <w:r w:rsidRPr="00F47F2B">
              <w:t xml:space="preserve"> </w:t>
            </w:r>
            <w:r>
              <w:t xml:space="preserve">students design and conduct an investigation into the </w:t>
            </w:r>
            <w:r w:rsidRPr="00F47F2B">
              <w:t>relatio</w:t>
            </w:r>
            <w:r>
              <w:t>nship between the shape of the M</w:t>
            </w:r>
            <w:r w:rsidRPr="00F47F2B">
              <w:t>oo</w:t>
            </w:r>
            <w:r>
              <w:t xml:space="preserve">n and planting and </w:t>
            </w:r>
            <w:r w:rsidRPr="00F47F2B">
              <w:t xml:space="preserve">how the shape of the </w:t>
            </w:r>
            <w:r w:rsidR="00EC6B60">
              <w:t>M</w:t>
            </w:r>
            <w:r w:rsidRPr="00F47F2B">
              <w:t>oon changes outcomes.</w:t>
            </w:r>
            <w:r>
              <w:t xml:space="preserve"> They could do this by planting bean seeds at different times – some at “good times” and some at “bad” times, according to the calendar. They could use </w:t>
            </w:r>
            <w:r w:rsidRPr="00F47F2B">
              <w:t>line graphs</w:t>
            </w:r>
            <w:r>
              <w:t xml:space="preserve"> to r</w:t>
            </w:r>
            <w:r w:rsidRPr="00F47F2B">
              <w:t xml:space="preserve">ecord </w:t>
            </w:r>
            <w:r>
              <w:t xml:space="preserve">the </w:t>
            </w:r>
            <w:r w:rsidRPr="00F47F2B">
              <w:t xml:space="preserve">growth </w:t>
            </w:r>
            <w:r>
              <w:t>of the</w:t>
            </w:r>
            <w:r w:rsidRPr="00F47F2B">
              <w:t xml:space="preserve"> bean</w:t>
            </w:r>
            <w:r>
              <w:t xml:space="preserve">s. They can interpret the data by comparing the </w:t>
            </w:r>
            <w:r w:rsidRPr="00F47F2B">
              <w:t>growth</w:t>
            </w:r>
            <w:r>
              <w:t xml:space="preserve"> of the different plantings</w:t>
            </w:r>
            <w:r w:rsidRPr="00F47F2B">
              <w:t xml:space="preserve"> after the same period of time. </w:t>
            </w:r>
          </w:p>
          <w:p w:rsidR="00BE4E27" w:rsidRPr="00D16C86" w:rsidRDefault="0050241B" w:rsidP="0050241B">
            <w:pPr>
              <w:pStyle w:val="Activitytext"/>
              <w:spacing w:after="120"/>
            </w:pPr>
            <w:r w:rsidRPr="00F47F2B">
              <w:t xml:space="preserve">Using </w:t>
            </w:r>
            <w:r>
              <w:t xml:space="preserve">what they have learnt from the article, their own experiment, and any other sources, have the students </w:t>
            </w:r>
            <w:r w:rsidRPr="00F47F2B">
              <w:t>write an explanation to t</w:t>
            </w:r>
            <w:r>
              <w:t>ell the reader how and why the M</w:t>
            </w:r>
            <w:r w:rsidRPr="00F47F2B">
              <w:t>oon affects plant growth</w:t>
            </w:r>
            <w:r>
              <w:t>.</w:t>
            </w:r>
            <w:r w:rsidR="00BE4E27" w:rsidRPr="00375E5B">
              <w:t xml:space="preserve"> </w:t>
            </w:r>
          </w:p>
        </w:tc>
      </w:tr>
      <w:tr w:rsidR="00D16C86" w:rsidRPr="00375E5B" w:rsidTr="007F7FCE">
        <w:tc>
          <w:tcPr>
            <w:tcW w:w="10314" w:type="dxa"/>
            <w:tcBorders>
              <w:top w:val="single" w:sz="8" w:space="0" w:color="224232"/>
              <w:left w:val="nil"/>
              <w:bottom w:val="single" w:sz="8" w:space="0" w:color="224232"/>
              <w:right w:val="nil"/>
            </w:tcBorders>
            <w:shd w:val="clear" w:color="auto" w:fill="auto"/>
          </w:tcPr>
          <w:p w:rsidR="00D16C86" w:rsidRPr="00387868" w:rsidRDefault="00D16C86" w:rsidP="006506F9">
            <w:pPr>
              <w:spacing w:before="0" w:line="240" w:lineRule="auto"/>
              <w:rPr>
                <w:sz w:val="14"/>
              </w:rPr>
            </w:pPr>
          </w:p>
        </w:tc>
      </w:tr>
      <w:tr w:rsidR="00D16C86" w:rsidRPr="00375E5B" w:rsidTr="006506F9">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D16C86" w:rsidRPr="00D16C86" w:rsidRDefault="00D16C86" w:rsidP="00D16C86">
            <w:pPr>
              <w:pStyle w:val="Heading3"/>
              <w:spacing w:before="200" w:after="0"/>
              <w:ind w:left="567" w:right="567"/>
              <w:rPr>
                <w:color w:val="224232"/>
                <w:sz w:val="22"/>
                <w:szCs w:val="22"/>
              </w:rPr>
            </w:pPr>
            <w:r w:rsidRPr="00D16C86">
              <w:rPr>
                <w:color w:val="224232"/>
                <w:sz w:val="22"/>
                <w:szCs w:val="22"/>
              </w:rPr>
              <w:t xml:space="preserve">Activity 5: </w:t>
            </w:r>
            <w:r w:rsidR="005649D1" w:rsidRPr="005649D1">
              <w:rPr>
                <w:color w:val="224232"/>
                <w:sz w:val="22"/>
                <w:szCs w:val="22"/>
              </w:rPr>
              <w:t xml:space="preserve">Modern uses for </w:t>
            </w:r>
            <w:r w:rsidR="00EC6B60">
              <w:rPr>
                <w:color w:val="224232"/>
                <w:sz w:val="22"/>
                <w:szCs w:val="22"/>
              </w:rPr>
              <w:t>traditional</w:t>
            </w:r>
            <w:r w:rsidR="005649D1" w:rsidRPr="005649D1">
              <w:rPr>
                <w:color w:val="224232"/>
                <w:sz w:val="22"/>
                <w:szCs w:val="22"/>
              </w:rPr>
              <w:t xml:space="preserve"> Māori knowledge</w:t>
            </w:r>
          </w:p>
          <w:p w:rsidR="008C7257" w:rsidRDefault="008C7257" w:rsidP="006846EB">
            <w:pPr>
              <w:pStyle w:val="Activitytext"/>
              <w:spacing w:before="80"/>
            </w:pPr>
            <w:r>
              <w:t xml:space="preserve">The article tells us that </w:t>
            </w:r>
            <w:r w:rsidRPr="007B1045">
              <w:t>M</w:t>
            </w:r>
            <w:r>
              <w:t>ā</w:t>
            </w:r>
            <w:r w:rsidRPr="007B1045">
              <w:t>ori</w:t>
            </w:r>
            <w:r>
              <w:t xml:space="preserve"> used the phases of the Moon to devise maramataka that were used to track time, plant and harvest crops, fish, and hold festivals. Different iwi ha</w:t>
            </w:r>
            <w:r w:rsidR="00EC6B60">
              <w:t>ve</w:t>
            </w:r>
            <w:r>
              <w:t xml:space="preserve"> their own maramataka based on their own observations and local conditions. </w:t>
            </w:r>
          </w:p>
          <w:p w:rsidR="008C7257" w:rsidRDefault="008C7257" w:rsidP="008C7257">
            <w:pPr>
              <w:pStyle w:val="Activitytext"/>
            </w:pPr>
            <w:r>
              <w:t xml:space="preserve">Have the students make connections to their prior knowledge about maramataka. For example, they may already know about Matariki, the </w:t>
            </w:r>
            <w:r w:rsidRPr="007B1045">
              <w:t>M</w:t>
            </w:r>
            <w:r>
              <w:t>ā</w:t>
            </w:r>
            <w:r w:rsidRPr="007B1045">
              <w:t>ori</w:t>
            </w:r>
            <w:r>
              <w:t xml:space="preserve"> New Year. What questions do they have? The students could use the resources above to find out more about maramataka and construct their own calendar, setting out the activities they believe to be appropriate at different times. As they do this, they could record the answers to their questions, as well as any new questions that arise. They could then ask a member of the local iwi to speak about the maramataka they use and answer any unanswered questions. The students could use the information from the interview to refine their maramataka.</w:t>
            </w:r>
          </w:p>
          <w:p w:rsidR="008C7257" w:rsidRDefault="008C7257" w:rsidP="008C7257">
            <w:pPr>
              <w:pStyle w:val="Activitytext"/>
            </w:pPr>
            <w:r>
              <w:t xml:space="preserve">Finally, the students could consider the applicability of this </w:t>
            </w:r>
            <w:r w:rsidR="00462594">
              <w:t>trad</w:t>
            </w:r>
            <w:r w:rsidR="008D6532">
              <w:t>i</w:t>
            </w:r>
            <w:r w:rsidR="00462594">
              <w:t>tional</w:t>
            </w:r>
            <w:r>
              <w:t xml:space="preserve"> </w:t>
            </w:r>
            <w:r w:rsidRPr="00267E11">
              <w:rPr>
                <w:rStyle w:val="TSMTxtChar"/>
              </w:rPr>
              <w:t>Māori knowledge</w:t>
            </w:r>
            <w:r>
              <w:rPr>
                <w:rStyle w:val="TSMTxtChar"/>
              </w:rPr>
              <w:t xml:space="preserve"> to the present day. They can write statements, using evidence from their investigations to justify their conclusions.</w:t>
            </w:r>
          </w:p>
          <w:p w:rsidR="008C7257" w:rsidRPr="00267E11" w:rsidRDefault="008C7257" w:rsidP="008C7257">
            <w:pPr>
              <w:pStyle w:val="Heading4"/>
              <w:ind w:left="567"/>
            </w:pPr>
            <w:r w:rsidRPr="00267E11">
              <w:t>Extension</w:t>
            </w:r>
          </w:p>
          <w:p w:rsidR="00260824" w:rsidRPr="00D16C86" w:rsidRDefault="008C7257" w:rsidP="006846EB">
            <w:pPr>
              <w:pStyle w:val="Activitytext"/>
              <w:spacing w:after="120"/>
            </w:pPr>
            <w:r>
              <w:t>S</w:t>
            </w:r>
            <w:r w:rsidRPr="00F47F2B">
              <w:t xml:space="preserve">tudents </w:t>
            </w:r>
            <w:r>
              <w:t>may wish to follow this up by investigating</w:t>
            </w:r>
            <w:r w:rsidRPr="00F47F2B">
              <w:t xml:space="preserve"> calendars and time measuring devices from a range of cultures.</w:t>
            </w:r>
            <w:r>
              <w:t xml:space="preserve"> They could work in groups to focus on particular examples, creating and testing working models that could be shared with the rest of the class.</w:t>
            </w:r>
          </w:p>
        </w:tc>
      </w:tr>
    </w:tbl>
    <w:p w:rsidR="00036F92" w:rsidRDefault="00036F92" w:rsidP="006506F9">
      <w:pPr>
        <w:spacing w:before="0" w:line="240" w:lineRule="auto"/>
        <w:sectPr w:rsidR="00036F92" w:rsidSect="00210147">
          <w:type w:val="continuous"/>
          <w:pgSz w:w="11900" w:h="16840"/>
          <w:pgMar w:top="851" w:right="851" w:bottom="851" w:left="851" w:header="709" w:footer="227" w:gutter="0"/>
          <w:cols w:space="708"/>
          <w:formProt w:val="0"/>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D16C86" w:rsidRPr="00375E5B" w:rsidTr="00896DC0">
        <w:tc>
          <w:tcPr>
            <w:tcW w:w="10314" w:type="dxa"/>
            <w:tcBorders>
              <w:top w:val="nil"/>
              <w:left w:val="nil"/>
              <w:bottom w:val="nil"/>
              <w:right w:val="nil"/>
            </w:tcBorders>
            <w:shd w:val="clear" w:color="auto" w:fill="auto"/>
          </w:tcPr>
          <w:p w:rsidR="00D16C86" w:rsidRPr="00B51457" w:rsidRDefault="00D16C86" w:rsidP="006506F9">
            <w:pPr>
              <w:spacing w:before="0" w:line="240" w:lineRule="auto"/>
              <w:rPr>
                <w:sz w:val="14"/>
              </w:rPr>
            </w:pPr>
          </w:p>
        </w:tc>
      </w:tr>
      <w:tr w:rsidR="00260824" w:rsidRPr="00375E5B" w:rsidTr="008D4E5F">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260824" w:rsidRPr="00BE4E27" w:rsidRDefault="00260824" w:rsidP="008D4E5F">
            <w:pPr>
              <w:pStyle w:val="Heading3"/>
              <w:spacing w:before="200" w:after="0"/>
              <w:ind w:left="567" w:right="567"/>
              <w:rPr>
                <w:color w:val="224232"/>
                <w:sz w:val="22"/>
                <w:szCs w:val="22"/>
              </w:rPr>
            </w:pPr>
            <w:r>
              <w:rPr>
                <w:color w:val="224232"/>
                <w:sz w:val="22"/>
                <w:szCs w:val="22"/>
              </w:rPr>
              <w:lastRenderedPageBreak/>
              <w:t>Activity 6</w:t>
            </w:r>
            <w:r w:rsidRPr="00BE4E27">
              <w:rPr>
                <w:color w:val="224232"/>
                <w:sz w:val="22"/>
                <w:szCs w:val="22"/>
              </w:rPr>
              <w:t xml:space="preserve">: </w:t>
            </w:r>
            <w:r w:rsidRPr="00260824">
              <w:rPr>
                <w:color w:val="224232"/>
                <w:sz w:val="22"/>
                <w:szCs w:val="22"/>
              </w:rPr>
              <w:t>Stories about the Moon</w:t>
            </w:r>
          </w:p>
          <w:p w:rsidR="008A6377" w:rsidRDefault="008A6377" w:rsidP="008A6377">
            <w:pPr>
              <w:pStyle w:val="Activitytext"/>
            </w:pPr>
            <w:r>
              <w:t xml:space="preserve">Discuss the fact that different cultures have different stories that they use to make sense of the phenomena they observe. The article refers to the story of </w:t>
            </w:r>
            <w:r w:rsidRPr="00614028">
              <w:t>Rona me te Mārama</w:t>
            </w:r>
            <w:r>
              <w:t xml:space="preserve"> and a Sāmoan story about Sina.</w:t>
            </w:r>
          </w:p>
          <w:p w:rsidR="008A6377" w:rsidRDefault="008A6377" w:rsidP="008A6377">
            <w:pPr>
              <w:pStyle w:val="Activitytext"/>
              <w:rPr>
                <w:rStyle w:val="Emphasis"/>
                <w:i w:val="0"/>
              </w:rPr>
            </w:pPr>
            <w:r>
              <w:t xml:space="preserve">Science Online has a set of activities that could be conducted alongside a reading of the </w:t>
            </w:r>
            <w:r w:rsidRPr="00FD6C09">
              <w:rPr>
                <w:i/>
              </w:rPr>
              <w:t>School Journal</w:t>
            </w:r>
            <w:r>
              <w:t xml:space="preserve"> play</w:t>
            </w:r>
            <w:r w:rsidRPr="00FD6C09">
              <w:rPr>
                <w:i/>
              </w:rPr>
              <w:t xml:space="preserve"> </w:t>
            </w:r>
            <w:r>
              <w:rPr>
                <w:rStyle w:val="Emphasis"/>
                <w:i w:val="0"/>
              </w:rPr>
              <w:t>“R</w:t>
            </w:r>
            <w:r w:rsidRPr="00FD6C09">
              <w:rPr>
                <w:rStyle w:val="Emphasis"/>
                <w:i w:val="0"/>
              </w:rPr>
              <w:t>ona me te Mārama</w:t>
            </w:r>
            <w:r>
              <w:rPr>
                <w:rStyle w:val="Emphasis"/>
                <w:i w:val="0"/>
              </w:rPr>
              <w:t>”</w:t>
            </w:r>
            <w:r>
              <w:rPr>
                <w:rStyle w:val="Emphasis"/>
              </w:rPr>
              <w:t xml:space="preserve">. </w:t>
            </w:r>
            <w:r>
              <w:rPr>
                <w:rStyle w:val="Emphasis"/>
                <w:i w:val="0"/>
              </w:rPr>
              <w:t xml:space="preserve">You could also share the story of Sina and the Moon and invite the students to share any other stories they know about the Moon. </w:t>
            </w:r>
          </w:p>
          <w:p w:rsidR="008A6377" w:rsidRPr="008A6377" w:rsidRDefault="008A6377" w:rsidP="008A6377">
            <w:pPr>
              <w:pStyle w:val="Activitybullet"/>
              <w:rPr>
                <w:i/>
              </w:rPr>
            </w:pPr>
            <w:r w:rsidRPr="008A6377">
              <w:rPr>
                <w:i/>
              </w:rPr>
              <w:t xml:space="preserve">What are the similarities and what are the differences? </w:t>
            </w:r>
          </w:p>
          <w:p w:rsidR="008A6377" w:rsidRPr="00B87DA3" w:rsidRDefault="008A6377" w:rsidP="008A6377">
            <w:pPr>
              <w:pStyle w:val="Activitytext"/>
            </w:pPr>
            <w:r>
              <w:rPr>
                <w:rStyle w:val="Emphasis"/>
                <w:i w:val="0"/>
              </w:rPr>
              <w:t xml:space="preserve">Use this sharing to </w:t>
            </w:r>
            <w:r>
              <w:t>explore</w:t>
            </w:r>
            <w:r w:rsidRPr="00F47F2B">
              <w:t xml:space="preserve"> how </w:t>
            </w:r>
            <w:r>
              <w:t>cultural narratives and understandings</w:t>
            </w:r>
            <w:r w:rsidRPr="00F47F2B">
              <w:t xml:space="preserve"> and science thinking link</w:t>
            </w:r>
            <w:r>
              <w:t>,</w:t>
            </w:r>
            <w:r w:rsidRPr="00F47F2B">
              <w:t xml:space="preserve"> and the idea </w:t>
            </w:r>
            <w:r>
              <w:t xml:space="preserve">that </w:t>
            </w:r>
            <w:r w:rsidRPr="00F47F2B">
              <w:t>those scientific ideas from other cultures are valuable.</w:t>
            </w:r>
            <w:r>
              <w:t xml:space="preserve"> </w:t>
            </w:r>
            <w:r>
              <w:rPr>
                <w:rStyle w:val="Emphasis"/>
                <w:i w:val="0"/>
              </w:rPr>
              <w:t xml:space="preserve">The following reflective questions are from </w:t>
            </w:r>
            <w:r>
              <w:t>Science Online:</w:t>
            </w:r>
          </w:p>
          <w:p w:rsidR="008A6377" w:rsidRPr="008A6377" w:rsidRDefault="008A6377" w:rsidP="00CD7C43">
            <w:pPr>
              <w:pStyle w:val="Activitybullet"/>
              <w:spacing w:before="40" w:after="40"/>
              <w:rPr>
                <w:i/>
                <w:lang w:eastAsia="en-NZ"/>
              </w:rPr>
            </w:pPr>
            <w:r w:rsidRPr="008A6377">
              <w:rPr>
                <w:i/>
                <w:lang w:eastAsia="en-NZ"/>
              </w:rPr>
              <w:t>Why might different groups of people have different stories about the patterns they see in the Moon?</w:t>
            </w:r>
          </w:p>
          <w:p w:rsidR="008A6377" w:rsidRPr="008A6377" w:rsidRDefault="008A6377" w:rsidP="00CD7C43">
            <w:pPr>
              <w:pStyle w:val="Activitybullet"/>
              <w:spacing w:before="40" w:after="40"/>
              <w:rPr>
                <w:i/>
                <w:lang w:eastAsia="en-NZ"/>
              </w:rPr>
            </w:pPr>
            <w:r w:rsidRPr="008A6377">
              <w:rPr>
                <w:i/>
                <w:lang w:eastAsia="en-NZ"/>
              </w:rPr>
              <w:t>Why have people developed so many stories about the Moon? (For example, because of its observability and because of its association with growing seasons and fishing times.)</w:t>
            </w:r>
          </w:p>
          <w:p w:rsidR="008A6377" w:rsidRPr="008A6377" w:rsidRDefault="008A6377" w:rsidP="00CD7C43">
            <w:pPr>
              <w:pStyle w:val="Activitybullet"/>
              <w:spacing w:before="40" w:after="40"/>
              <w:rPr>
                <w:i/>
                <w:lang w:eastAsia="en-NZ"/>
              </w:rPr>
            </w:pPr>
            <w:r w:rsidRPr="008A6377">
              <w:rPr>
                <w:i/>
                <w:lang w:eastAsia="en-NZ"/>
              </w:rPr>
              <w:t xml:space="preserve">What skills do you think scientists and people </w:t>
            </w:r>
            <w:r w:rsidR="00462594">
              <w:rPr>
                <w:i/>
                <w:lang w:eastAsia="en-NZ"/>
              </w:rPr>
              <w:t xml:space="preserve">who fish and plant according to a lunar calendar </w:t>
            </w:r>
            <w:r w:rsidRPr="008A6377">
              <w:rPr>
                <w:i/>
                <w:lang w:eastAsia="en-NZ"/>
              </w:rPr>
              <w:t>have in common?</w:t>
            </w:r>
          </w:p>
          <w:p w:rsidR="00260824" w:rsidRPr="008A6377" w:rsidRDefault="008A6377" w:rsidP="00CD7C43">
            <w:pPr>
              <w:pStyle w:val="Activitybullet"/>
              <w:spacing w:before="40" w:after="40"/>
              <w:rPr>
                <w:lang w:eastAsia="en-NZ"/>
              </w:rPr>
            </w:pPr>
            <w:r w:rsidRPr="008A6377">
              <w:rPr>
                <w:i/>
                <w:lang w:eastAsia="en-NZ"/>
              </w:rPr>
              <w:t>What is the purpose of a traditional or cultural narrative? How is this purpose the same and different from the purpose of a scientific explanation?</w:t>
            </w:r>
          </w:p>
        </w:tc>
      </w:tr>
      <w:tr w:rsidR="00260824" w:rsidRPr="00375E5B" w:rsidTr="00896DC0">
        <w:tc>
          <w:tcPr>
            <w:tcW w:w="10314" w:type="dxa"/>
            <w:tcBorders>
              <w:top w:val="nil"/>
              <w:left w:val="nil"/>
              <w:bottom w:val="nil"/>
              <w:right w:val="nil"/>
            </w:tcBorders>
            <w:shd w:val="clear" w:color="auto" w:fill="auto"/>
          </w:tcPr>
          <w:p w:rsidR="00260824" w:rsidRPr="00B51457" w:rsidRDefault="00260824" w:rsidP="006506F9">
            <w:pPr>
              <w:spacing w:before="0" w:line="240" w:lineRule="auto"/>
              <w:rPr>
                <w:sz w:val="14"/>
              </w:rPr>
            </w:pPr>
          </w:p>
        </w:tc>
      </w:tr>
      <w:tr w:rsidR="00CD62C6" w:rsidRPr="00375E5B" w:rsidTr="004E334A">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CD62C6" w:rsidRPr="00375E5B" w:rsidRDefault="00CD62C6" w:rsidP="00C8792C">
            <w:pPr>
              <w:spacing w:before="200" w:after="200" w:line="240" w:lineRule="auto"/>
              <w:jc w:val="center"/>
            </w:pPr>
            <w:r w:rsidRPr="007255EE">
              <w:rPr>
                <w:b/>
                <w:color w:val="224232"/>
                <w:sz w:val="22"/>
              </w:rPr>
              <w:t>Google Slide</w:t>
            </w:r>
            <w:r>
              <w:rPr>
                <w:b/>
                <w:color w:val="224232"/>
                <w:sz w:val="22"/>
              </w:rPr>
              <w:t>s</w:t>
            </w:r>
            <w:r w:rsidRPr="007255EE">
              <w:rPr>
                <w:b/>
                <w:color w:val="224232"/>
                <w:sz w:val="22"/>
              </w:rPr>
              <w:t xml:space="preserve"> version of </w:t>
            </w:r>
            <w:r w:rsidRPr="00CD62C6">
              <w:rPr>
                <w:b/>
                <w:color w:val="224232"/>
                <w:sz w:val="22"/>
              </w:rPr>
              <w:t>“Why Is the Moon Upside Down?”</w:t>
            </w:r>
            <w:r w:rsidR="00A621E2">
              <w:rPr>
                <w:b/>
                <w:color w:val="224232"/>
                <w:sz w:val="22"/>
              </w:rPr>
              <w:t xml:space="preserve"> </w:t>
            </w:r>
            <w:r w:rsidR="00A621E2" w:rsidRPr="00A621E2">
              <w:rPr>
                <w:b/>
                <w:color w:val="224232"/>
                <w:sz w:val="22"/>
              </w:rPr>
              <w:t>and additional digital</w:t>
            </w:r>
            <w:r w:rsidR="00EE53A1">
              <w:t xml:space="preserve"> </w:t>
            </w:r>
            <w:r w:rsidR="00EE53A1" w:rsidRPr="00EE53A1">
              <w:rPr>
                <w:b/>
                <w:color w:val="224232"/>
                <w:sz w:val="22"/>
              </w:rPr>
              <w:t>content</w:t>
            </w:r>
            <w:bookmarkStart w:id="0" w:name="_GoBack"/>
            <w:bookmarkEnd w:id="0"/>
            <w:r w:rsidRPr="00BE6699">
              <w:rPr>
                <w:sz w:val="22"/>
              </w:rPr>
              <w:t xml:space="preserve"> </w:t>
            </w:r>
            <w:hyperlink r:id="rId16" w:history="1">
              <w:r w:rsidRPr="00BE6699">
                <w:rPr>
                  <w:rStyle w:val="Hyperlink"/>
                  <w:sz w:val="22"/>
                </w:rPr>
                <w:t>www.connected.tki.org.nz</w:t>
              </w:r>
            </w:hyperlink>
          </w:p>
        </w:tc>
      </w:tr>
      <w:tr w:rsidR="00BA2EF8" w:rsidRPr="00375E5B" w:rsidTr="00896DC0">
        <w:tc>
          <w:tcPr>
            <w:tcW w:w="10314" w:type="dxa"/>
            <w:tcBorders>
              <w:top w:val="nil"/>
              <w:left w:val="nil"/>
              <w:bottom w:val="nil"/>
              <w:right w:val="nil"/>
            </w:tcBorders>
            <w:shd w:val="clear" w:color="auto" w:fill="auto"/>
          </w:tcPr>
          <w:p w:rsidR="00BA2EF8" w:rsidRPr="00B51457" w:rsidRDefault="00BA2EF8" w:rsidP="006506F9">
            <w:pPr>
              <w:spacing w:before="0" w:line="240" w:lineRule="auto"/>
              <w:rPr>
                <w:sz w:val="14"/>
              </w:rPr>
            </w:pPr>
          </w:p>
        </w:tc>
      </w:tr>
    </w:tbl>
    <w:p w:rsidR="00545C44" w:rsidRDefault="00545C44" w:rsidP="001E6C26">
      <w:pPr>
        <w:pStyle w:val="Heading2-Science"/>
        <w:keepNext/>
        <w:spacing w:before="120"/>
        <w:sectPr w:rsidR="00545C44" w:rsidSect="00210147">
          <w:type w:val="continuous"/>
          <w:pgSz w:w="11900" w:h="16840"/>
          <w:pgMar w:top="851" w:right="851" w:bottom="851" w:left="851" w:header="709" w:footer="227" w:gutter="0"/>
          <w:cols w:space="708"/>
          <w:formProt w:val="0"/>
        </w:sect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14"/>
      </w:tblGrid>
      <w:tr w:rsidR="00B118FE" w:rsidRPr="00375E5B" w:rsidTr="00036F92">
        <w:tc>
          <w:tcPr>
            <w:tcW w:w="10314" w:type="dxa"/>
            <w:tcBorders>
              <w:top w:val="nil"/>
              <w:left w:val="nil"/>
              <w:bottom w:val="nil"/>
              <w:right w:val="nil"/>
            </w:tcBorders>
            <w:shd w:val="clear" w:color="auto" w:fill="auto"/>
          </w:tcPr>
          <w:p w:rsidR="00B118FE" w:rsidRPr="00375E5B" w:rsidRDefault="009569CF" w:rsidP="001E6C26">
            <w:pPr>
              <w:pStyle w:val="Heading2-Science"/>
              <w:keepNext/>
              <w:spacing w:before="120"/>
            </w:pPr>
            <w:r>
              <w:rPr>
                <w:noProof/>
              </w:rPr>
              <w:lastRenderedPageBreak/>
              <w:pict>
                <v:roundrect id="Rounded Rectangle 124" o:spid="_x0000_s1122" style="position:absolute;margin-left:-5.15pt;margin-top:.55pt;width:515.9pt;height:21.8pt;z-index:1;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br w:type="page"/>
            </w:r>
            <w:r w:rsidR="00343570" w:rsidRPr="00343570">
              <w:t>RESOURCE LINKS</w:t>
            </w:r>
          </w:p>
        </w:tc>
      </w:tr>
    </w:tbl>
    <w:p w:rsidR="000C3AAB" w:rsidRDefault="000C3AAB" w:rsidP="00451F15">
      <w:pPr>
        <w:sectPr w:rsidR="000C3AAB"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375E5B" w:rsidTr="00883E76">
        <w:tc>
          <w:tcPr>
            <w:tcW w:w="10414" w:type="dxa"/>
            <w:tcBorders>
              <w:top w:val="nil"/>
              <w:left w:val="nil"/>
              <w:bottom w:val="nil"/>
              <w:right w:val="nil"/>
            </w:tcBorders>
            <w:shd w:val="clear" w:color="auto" w:fill="auto"/>
          </w:tcPr>
          <w:p w:rsidR="00B51457" w:rsidRPr="00A06348" w:rsidRDefault="00B51457" w:rsidP="00C8792C">
            <w:pPr>
              <w:pStyle w:val="TSMTxt"/>
              <w:spacing w:before="120" w:after="40"/>
            </w:pPr>
            <w:r w:rsidRPr="004C1A3D">
              <w:rPr>
                <w:i/>
              </w:rPr>
              <w:lastRenderedPageBreak/>
              <w:t>Making Better Sense of Planet Earth and Beyond</w:t>
            </w:r>
            <w:r>
              <w:t xml:space="preserve"> – “Astronomy” (activities 11 and 12, pages 104–105); “Te Maramataka Māori” (page 124)</w:t>
            </w:r>
          </w:p>
          <w:p w:rsidR="00B51457" w:rsidRDefault="00B51457" w:rsidP="00C8792C">
            <w:pPr>
              <w:pStyle w:val="TSMTxt"/>
              <w:spacing w:before="60" w:after="40"/>
            </w:pPr>
            <w:r>
              <w:t>Bu</w:t>
            </w:r>
            <w:r w:rsidR="00BA2EF8">
              <w:t>ilding Science Concepts, Book 8</w:t>
            </w:r>
            <w:r>
              <w:t xml:space="preserve"> – </w:t>
            </w:r>
            <w:r w:rsidRPr="00CC4A2B">
              <w:rPr>
                <w:i/>
              </w:rPr>
              <w:t>The Moon:</w:t>
            </w:r>
            <w:r>
              <w:rPr>
                <w:i/>
              </w:rPr>
              <w:t xml:space="preserve"> Orbits, Appearances, and E</w:t>
            </w:r>
            <w:r w:rsidRPr="00CC4A2B">
              <w:rPr>
                <w:i/>
              </w:rPr>
              <w:t>ffects</w:t>
            </w:r>
          </w:p>
          <w:p w:rsidR="00B51457" w:rsidRDefault="00B51457" w:rsidP="00C8792C">
            <w:pPr>
              <w:pStyle w:val="TSMTxt"/>
              <w:spacing w:before="60" w:after="40"/>
            </w:pPr>
            <w:r>
              <w:t>Science Online: Using Online Models to Understand the Phases of the Moon</w:t>
            </w:r>
            <w:r w:rsidR="00717DFD">
              <w:t xml:space="preserve"> </w:t>
            </w:r>
            <w:hyperlink r:id="rId17" w:history="1">
              <w:r w:rsidRPr="00BA13FF">
                <w:rPr>
                  <w:rStyle w:val="Hyperlink"/>
                </w:rPr>
                <w:t>http://scienceonline.tki.org.nz/Nature-of-science/Nature-of-Science-Teaching-Activities/Using-online-models-to-understand-the-phases-of-the-Moon</w:t>
              </w:r>
            </w:hyperlink>
            <w:r>
              <w:t xml:space="preserve"> </w:t>
            </w:r>
          </w:p>
          <w:p w:rsidR="00B51457" w:rsidRDefault="00B51457" w:rsidP="00C8792C">
            <w:pPr>
              <w:pStyle w:val="TSMTxt"/>
              <w:spacing w:before="60" w:after="40"/>
            </w:pPr>
            <w:r>
              <w:t>Science O</w:t>
            </w:r>
            <w:r w:rsidRPr="00A06348">
              <w:t>nline</w:t>
            </w:r>
            <w:r>
              <w:t xml:space="preserve">: </w:t>
            </w:r>
            <w:hyperlink r:id="rId18" w:history="1">
              <w:r>
                <w:rPr>
                  <w:rStyle w:val="Hyperlink"/>
                </w:rPr>
                <w:t>http://scienceonline.tki.org.nz/Nature-of-science/Nature-of-Science-Teaching-Activities</w:t>
              </w:r>
            </w:hyperlink>
          </w:p>
          <w:p w:rsidR="00B51457" w:rsidRDefault="00B51457" w:rsidP="00C8792C">
            <w:pPr>
              <w:pStyle w:val="TSMTxt"/>
              <w:spacing w:before="60" w:after="40"/>
            </w:pPr>
            <w:r>
              <w:t xml:space="preserve">Rona and the Moon </w:t>
            </w:r>
            <w:hyperlink r:id="rId19" w:history="1">
              <w:r w:rsidRPr="00BA13FF">
                <w:rPr>
                  <w:rStyle w:val="Hyperlink"/>
                </w:rPr>
                <w:t>http://scienceonline.tki.org.nz/Nature-of-science/Nature-of-Science-Teaching-Activities/Different-stories-about-the-Moon-Rona-me-te-Marama</w:t>
              </w:r>
            </w:hyperlink>
            <w:r w:rsidR="006D4B0F">
              <w:t xml:space="preserve"> </w:t>
            </w:r>
          </w:p>
          <w:p w:rsidR="00B51457" w:rsidRDefault="00B51457" w:rsidP="00C8792C">
            <w:pPr>
              <w:pStyle w:val="TSMTxt"/>
              <w:spacing w:before="60" w:after="40"/>
            </w:pPr>
            <w:r>
              <w:t xml:space="preserve">Assessment Resource Banks </w:t>
            </w:r>
            <w:hyperlink r:id="rId20" w:history="1">
              <w:r w:rsidRPr="00BA13FF">
                <w:rPr>
                  <w:rStyle w:val="Hyperlink"/>
                </w:rPr>
                <w:t>http://arb.nzcer.org.nz/resources/science/bsc.php</w:t>
              </w:r>
            </w:hyperlink>
            <w:r>
              <w:t xml:space="preserve"> </w:t>
            </w:r>
          </w:p>
          <w:p w:rsidR="00B51457" w:rsidRDefault="00B51457" w:rsidP="00C8792C">
            <w:pPr>
              <w:pStyle w:val="TSMTxt"/>
              <w:spacing w:before="60" w:after="40"/>
            </w:pPr>
            <w:r>
              <w:t xml:space="preserve">Learnz </w:t>
            </w:r>
            <w:hyperlink r:id="rId21" w:history="1">
              <w:r w:rsidRPr="00AD204E">
                <w:rPr>
                  <w:rStyle w:val="Hyperlink"/>
                </w:rPr>
                <w:t>http://www.learnz.org.nz</w:t>
              </w:r>
            </w:hyperlink>
            <w:r>
              <w:t xml:space="preserve"> </w:t>
            </w:r>
          </w:p>
          <w:p w:rsidR="00B51457" w:rsidRDefault="00B51457" w:rsidP="00C8792C">
            <w:pPr>
              <w:spacing w:before="60" w:after="40"/>
            </w:pPr>
            <w:r>
              <w:t xml:space="preserve">2013 Moon Phases in Fast Forward – Lunar cycle NASA video </w:t>
            </w:r>
            <w:hyperlink r:id="rId22" w:history="1">
              <w:r w:rsidRPr="00D23074">
                <w:rPr>
                  <w:rStyle w:val="Hyperlink"/>
                </w:rPr>
                <w:t>http://www.youtube.com/watch?v=b7PrVepWRPM</w:t>
              </w:r>
            </w:hyperlink>
          </w:p>
          <w:p w:rsidR="00B51457" w:rsidRDefault="00B51457" w:rsidP="00C8792C">
            <w:pPr>
              <w:pStyle w:val="TSMTxt"/>
              <w:spacing w:before="60" w:after="40"/>
            </w:pPr>
            <w:r>
              <w:t xml:space="preserve">The Moon: The Phases of the Moon </w:t>
            </w:r>
            <w:hyperlink r:id="rId23" w:history="1">
              <w:r w:rsidRPr="00BA13FF">
                <w:rPr>
                  <w:rStyle w:val="Hyperlink"/>
                </w:rPr>
                <w:t>http://www.primaryhomeworkhelp.co.uk/moon/phases.html</w:t>
              </w:r>
            </w:hyperlink>
            <w:r>
              <w:t xml:space="preserve"> </w:t>
            </w:r>
          </w:p>
          <w:p w:rsidR="00B51457" w:rsidRDefault="00B51457" w:rsidP="00C8792C">
            <w:pPr>
              <w:pStyle w:val="TSMTxt"/>
              <w:spacing w:before="60" w:after="40"/>
            </w:pPr>
            <w:r>
              <w:t xml:space="preserve">Teachers’ Lab: Moon Journal Activity </w:t>
            </w:r>
            <w:hyperlink r:id="rId24" w:history="1">
              <w:r w:rsidRPr="00BA13FF">
                <w:rPr>
                  <w:rStyle w:val="Hyperlink"/>
                </w:rPr>
                <w:t>http://www.learner.org/teacherslab/pup/act_moonjrnl.html</w:t>
              </w:r>
            </w:hyperlink>
            <w:r>
              <w:t xml:space="preserve"> </w:t>
            </w:r>
          </w:p>
          <w:p w:rsidR="00B51457" w:rsidRDefault="00B51457" w:rsidP="00C8792C">
            <w:pPr>
              <w:pStyle w:val="TSMTxt"/>
              <w:spacing w:before="60" w:after="40"/>
            </w:pPr>
            <w:r>
              <w:t xml:space="preserve">Lunar Phase Simulator </w:t>
            </w:r>
            <w:hyperlink r:id="rId25" w:history="1">
              <w:r>
                <w:rPr>
                  <w:rStyle w:val="Hyperlink"/>
                </w:rPr>
                <w:t>http://astro.unl.edu/classaction/animations/lunarcycles/lunar_phaser.html</w:t>
              </w:r>
            </w:hyperlink>
            <w:r>
              <w:t xml:space="preserve"> </w:t>
            </w:r>
          </w:p>
          <w:p w:rsidR="00B51457" w:rsidRDefault="00B51457" w:rsidP="00C8792C">
            <w:pPr>
              <w:pStyle w:val="TSMTxt"/>
              <w:spacing w:before="60" w:after="40"/>
            </w:pPr>
            <w:r>
              <w:t xml:space="preserve">Lunar Phase Simulator – Student Guide </w:t>
            </w:r>
            <w:hyperlink r:id="rId26" w:history="1">
              <w:r>
                <w:rPr>
                  <w:rStyle w:val="Hyperlink"/>
                </w:rPr>
                <w:t>http://astro.unl.edu/naap/lps/lps.html</w:t>
              </w:r>
            </w:hyperlink>
            <w:r>
              <w:t xml:space="preserve"> </w:t>
            </w:r>
          </w:p>
          <w:p w:rsidR="00B51457" w:rsidRPr="009D59F3" w:rsidRDefault="00B51457" w:rsidP="00C8792C">
            <w:pPr>
              <w:spacing w:before="60" w:after="40"/>
            </w:pPr>
            <w:r>
              <w:t xml:space="preserve">Modern Uses for Ancient Māori Knowledge </w:t>
            </w:r>
            <w:hyperlink r:id="rId27" w:anchor="a189934" w:history="1">
              <w:r w:rsidRPr="00AC0BFF">
                <w:rPr>
                  <w:rStyle w:val="Hyperlink"/>
                </w:rPr>
                <w:t>http://www.victoria.ac.nz/home/about/newspubs/news/newslatest#a189934</w:t>
              </w:r>
            </w:hyperlink>
            <w:r>
              <w:t xml:space="preserve"> </w:t>
            </w:r>
          </w:p>
          <w:p w:rsidR="00B51457" w:rsidRDefault="00B51457" w:rsidP="00C8792C">
            <w:pPr>
              <w:pStyle w:val="TSMTxt"/>
              <w:spacing w:before="60" w:after="40"/>
            </w:pPr>
            <w:r>
              <w:t>Paul Meredith. “Maramataka – T</w:t>
            </w:r>
            <w:r w:rsidRPr="00714301">
              <w:t>h</w:t>
            </w:r>
            <w:r>
              <w:t>e Lunar Calendar – Lunar Months”</w:t>
            </w:r>
            <w:r w:rsidRPr="00714301">
              <w:t xml:space="preserve">, </w:t>
            </w:r>
            <w:r w:rsidRPr="00263665">
              <w:rPr>
                <w:i/>
              </w:rPr>
              <w:t>Te Ara – the Encyclopedia of New Zealand</w:t>
            </w:r>
            <w:r>
              <w:t>, updated 22 September 20</w:t>
            </w:r>
            <w:r w:rsidRPr="00714301">
              <w:t xml:space="preserve">12 </w:t>
            </w:r>
            <w:hyperlink r:id="rId28" w:history="1">
              <w:r w:rsidRPr="00BA13FF">
                <w:rPr>
                  <w:rStyle w:val="Hyperlink"/>
                </w:rPr>
                <w:t>http://www.TeAra.govt.nz/en/maramataka-the-lunar-calendar/page-1</w:t>
              </w:r>
            </w:hyperlink>
            <w:r>
              <w:t xml:space="preserve"> </w:t>
            </w:r>
          </w:p>
          <w:p w:rsidR="00B51457" w:rsidRPr="00AB3E23" w:rsidRDefault="00B51457" w:rsidP="00C8792C">
            <w:pPr>
              <w:pStyle w:val="TSMTxt"/>
              <w:spacing w:before="60" w:after="40"/>
            </w:pPr>
            <w:r>
              <w:t>Paul Meredith. “Maramataka – The L</w:t>
            </w:r>
            <w:r w:rsidRPr="00AB3E23">
              <w:t>unar</w:t>
            </w:r>
            <w:r>
              <w:t xml:space="preserve"> Calendar – Nights of the Month”</w:t>
            </w:r>
            <w:r w:rsidRPr="00AB3E23">
              <w:t xml:space="preserve">, </w:t>
            </w:r>
            <w:r w:rsidRPr="00263665">
              <w:rPr>
                <w:i/>
              </w:rPr>
              <w:t>Te Ara – the Encyclopedia of New Zealand</w:t>
            </w:r>
            <w:r w:rsidRPr="00AB3E23">
              <w:t>, updated</w:t>
            </w:r>
            <w:r>
              <w:t xml:space="preserve"> 14 November 20</w:t>
            </w:r>
            <w:r w:rsidRPr="00AB3E23">
              <w:t xml:space="preserve">12 </w:t>
            </w:r>
            <w:hyperlink r:id="rId29" w:history="1">
              <w:r w:rsidRPr="002C206C">
                <w:rPr>
                  <w:rStyle w:val="Hyperlink"/>
                </w:rPr>
                <w:t>http://www.TeAra.govt.nz/en/speech/5389/when-to-plant-and-fish</w:t>
              </w:r>
            </w:hyperlink>
            <w:r>
              <w:t xml:space="preserve"> </w:t>
            </w:r>
          </w:p>
          <w:p w:rsidR="00B51457" w:rsidRDefault="00B51457" w:rsidP="00C8792C">
            <w:pPr>
              <w:pStyle w:val="TSMTxt"/>
              <w:spacing w:before="60" w:after="40"/>
            </w:pPr>
            <w:r>
              <w:t xml:space="preserve">Te Papa: Matariki Education Resource </w:t>
            </w:r>
            <w:hyperlink r:id="rId30" w:history="1">
              <w:r>
                <w:rPr>
                  <w:rStyle w:val="Hyperlink"/>
                </w:rPr>
                <w:t>http://www.tepapa.govt.nz/education/onlineresources/Matariki/Pages/overview.aspx</w:t>
              </w:r>
            </w:hyperlink>
            <w:r>
              <w:t xml:space="preserve"> </w:t>
            </w:r>
          </w:p>
          <w:p w:rsidR="00B51457" w:rsidRDefault="00B51457" w:rsidP="00C8792C">
            <w:pPr>
              <w:pStyle w:val="TSMTxt"/>
              <w:spacing w:before="60" w:after="40"/>
            </w:pPr>
            <w:r>
              <w:rPr>
                <w:rStyle w:val="Emphasis"/>
                <w:i w:val="0"/>
              </w:rPr>
              <w:t>“</w:t>
            </w:r>
            <w:r w:rsidRPr="00824860">
              <w:rPr>
                <w:rStyle w:val="Emphasis"/>
                <w:i w:val="0"/>
              </w:rPr>
              <w:t>Rona me te Mārama</w:t>
            </w:r>
            <w:r>
              <w:rPr>
                <w:rStyle w:val="Emphasis"/>
                <w:i w:val="0"/>
              </w:rPr>
              <w:t xml:space="preserve">” </w:t>
            </w:r>
            <w:r w:rsidRPr="00AD19EA">
              <w:rPr>
                <w:rStyle w:val="Emphasis"/>
              </w:rPr>
              <w:t>SJ</w:t>
            </w:r>
            <w:r>
              <w:t xml:space="preserve"> 2.4.93</w:t>
            </w:r>
          </w:p>
          <w:p w:rsidR="00B51457" w:rsidRDefault="00B51457" w:rsidP="00C8792C">
            <w:pPr>
              <w:pStyle w:val="TSMTxt"/>
              <w:spacing w:before="60" w:after="40"/>
            </w:pPr>
            <w:r>
              <w:t>“</w:t>
            </w:r>
            <w:r w:rsidRPr="00824860">
              <w:t>Galileo’s Legacy</w:t>
            </w:r>
            <w:r>
              <w:t xml:space="preserve">” </w:t>
            </w:r>
            <w:r w:rsidRPr="00EE1092">
              <w:rPr>
                <w:i/>
              </w:rPr>
              <w:t>C</w:t>
            </w:r>
            <w:r>
              <w:rPr>
                <w:i/>
              </w:rPr>
              <w:t>onnected</w:t>
            </w:r>
            <w:r>
              <w:t xml:space="preserve"> 3, 2009</w:t>
            </w:r>
          </w:p>
          <w:p w:rsidR="00B51457" w:rsidRDefault="00B51457" w:rsidP="00C8792C">
            <w:pPr>
              <w:pStyle w:val="TSMTxt"/>
              <w:spacing w:before="60" w:after="40"/>
              <w:rPr>
                <w:szCs w:val="18"/>
              </w:rPr>
            </w:pPr>
            <w:r>
              <w:rPr>
                <w:szCs w:val="18"/>
              </w:rPr>
              <w:t>“</w:t>
            </w:r>
            <w:r w:rsidRPr="00824860">
              <w:rPr>
                <w:szCs w:val="18"/>
              </w:rPr>
              <w:t>Night Lights</w:t>
            </w:r>
            <w:r>
              <w:rPr>
                <w:szCs w:val="18"/>
              </w:rPr>
              <w:t xml:space="preserve">” </w:t>
            </w:r>
            <w:r w:rsidRPr="00EE1092">
              <w:rPr>
                <w:i/>
                <w:szCs w:val="18"/>
              </w:rPr>
              <w:t>C</w:t>
            </w:r>
            <w:r>
              <w:rPr>
                <w:i/>
                <w:szCs w:val="18"/>
              </w:rPr>
              <w:t>onnected</w:t>
            </w:r>
            <w:r>
              <w:rPr>
                <w:szCs w:val="18"/>
              </w:rPr>
              <w:t xml:space="preserve"> 3, 1999</w:t>
            </w:r>
          </w:p>
          <w:p w:rsidR="00B118FE" w:rsidRPr="00375E5B" w:rsidRDefault="002C38E1" w:rsidP="00C8792C">
            <w:pPr>
              <w:pStyle w:val="TSMTxt"/>
              <w:spacing w:before="60" w:after="40"/>
            </w:pPr>
            <w:r>
              <w:t>Translated by Galuamalemana Afeleti L. Hunkin.</w:t>
            </w:r>
            <w:r>
              <w:rPr>
                <w:i/>
              </w:rPr>
              <w:t xml:space="preserve"> </w:t>
            </w:r>
            <w:r w:rsidR="00B51457">
              <w:rPr>
                <w:i/>
              </w:rPr>
              <w:t xml:space="preserve">Sina in the Moon: A </w:t>
            </w:r>
            <w:r w:rsidR="00B51457" w:rsidRPr="00F83143">
              <w:rPr>
                <w:i/>
              </w:rPr>
              <w:t>Sā</w:t>
            </w:r>
            <w:r w:rsidR="00B51457" w:rsidRPr="00824860">
              <w:rPr>
                <w:i/>
              </w:rPr>
              <w:t>moan Legend</w:t>
            </w:r>
            <w:r w:rsidR="00B51457">
              <w:t xml:space="preserve"> – </w:t>
            </w:r>
            <w:r>
              <w:t>Pasifika Education Centre, 2005.</w:t>
            </w:r>
          </w:p>
        </w:tc>
      </w:tr>
    </w:tbl>
    <w:p w:rsidR="000C3AAB" w:rsidRDefault="000C3AAB" w:rsidP="00451F15">
      <w:pPr>
        <w:sectPr w:rsidR="000C3AAB" w:rsidSect="00210147">
          <w:type w:val="continuous"/>
          <w:pgSz w:w="11900" w:h="16840"/>
          <w:pgMar w:top="851" w:right="851" w:bottom="851" w:left="851" w:header="709" w:footer="227" w:gutter="0"/>
          <w:cols w:space="708"/>
          <w:formProt w:val="0"/>
        </w:sectPr>
      </w:pPr>
    </w:p>
    <w:p w:rsidR="00BC392A" w:rsidRPr="00EE53A1" w:rsidRDefault="00BC392A" w:rsidP="009D615F">
      <w:pPr>
        <w:spacing w:before="0" w:line="240" w:lineRule="auto"/>
        <w:rPr>
          <w:sz w:val="2"/>
        </w:rPr>
      </w:pPr>
    </w:p>
    <w:sectPr w:rsidR="00BC392A" w:rsidRPr="00EE53A1"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9CF" w:rsidRDefault="009569CF" w:rsidP="00AC20AC">
      <w:r>
        <w:separator/>
      </w:r>
    </w:p>
  </w:endnote>
  <w:endnote w:type="continuationSeparator" w:id="0">
    <w:p w:rsidR="009569CF" w:rsidRDefault="009569CF"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Pro-Cn">
    <w:altName w:val="MS Mincho"/>
    <w:panose1 w:val="00000000000000000000"/>
    <w:charset w:val="80"/>
    <w:family w:val="swiss"/>
    <w:notTrueType/>
    <w:pitch w:val="default"/>
    <w:sig w:usb0="00000000"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rsidTr="00B94CDD">
      <w:tc>
        <w:tcPr>
          <w:tcW w:w="4745" w:type="pct"/>
          <w:tcBorders>
            <w:bottom w:val="nil"/>
            <w:right w:val="single" w:sz="4" w:space="0" w:color="BFBFBF"/>
          </w:tcBorders>
        </w:tcPr>
        <w:p w:rsidR="00DC5980" w:rsidRPr="00624FAA" w:rsidRDefault="00B20246" w:rsidP="004017FD">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Pr="003F316B">
            <w:rPr>
              <w:b/>
              <w:sz w:val="12"/>
              <w:szCs w:val="12"/>
              <w:lang w:val="en-AU"/>
            </w:rPr>
            <w:t>“</w:t>
          </w:r>
          <w:r w:rsidR="004017FD" w:rsidRPr="004017FD">
            <w:rPr>
              <w:b/>
              <w:sz w:val="12"/>
              <w:szCs w:val="12"/>
              <w:lang w:val="en-AU"/>
            </w:rPr>
            <w:t>Why Is the Moon Upside Down?</w:t>
          </w:r>
          <w:r w:rsidRPr="003F316B">
            <w:rPr>
              <w:b/>
              <w:sz w:val="12"/>
              <w:szCs w:val="12"/>
              <w:lang w:val="en-AU"/>
            </w:rPr>
            <w:t>”</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4017FD">
            <w:rPr>
              <w:sz w:val="12"/>
              <w:szCs w:val="12"/>
              <w:lang w:val="en-AU"/>
            </w:rPr>
            <w:t>3</w:t>
          </w:r>
          <w:r w:rsidRPr="0011405D">
            <w:rPr>
              <w:sz w:val="12"/>
              <w:szCs w:val="12"/>
              <w:lang w:val="en-AU"/>
            </w:rPr>
            <w:t xml:space="preserve"> 2013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2013</w:t>
          </w:r>
          <w:r>
            <w:rPr>
              <w:sz w:val="12"/>
              <w:szCs w:val="12"/>
              <w:lang w:val="en-AU"/>
            </w:rPr>
            <w:tab/>
          </w:r>
          <w:r w:rsidRPr="0011405D">
            <w:rPr>
              <w:sz w:val="12"/>
              <w:szCs w:val="12"/>
              <w:lang w:val="en-AU"/>
            </w:rPr>
            <w:t xml:space="preserve">ISBN </w:t>
          </w:r>
          <w:r w:rsidR="00A150C7">
            <w:rPr>
              <w:sz w:val="12"/>
              <w:szCs w:val="12"/>
            </w:rPr>
            <w:t>978 0 478 40670 2</w:t>
          </w:r>
          <w:r w:rsidRPr="0011405D">
            <w:rPr>
              <w:sz w:val="12"/>
              <w:szCs w:val="12"/>
              <w:lang w:val="en-AU"/>
            </w:rPr>
            <w:t xml:space="preserve"> (web)</w:t>
          </w:r>
        </w:p>
      </w:tc>
      <w:tc>
        <w:tcPr>
          <w:tcW w:w="255" w:type="pct"/>
          <w:tcBorders>
            <w:left w:val="single" w:sz="4" w:space="0" w:color="BFBFBF"/>
            <w:bottom w:val="nil"/>
          </w:tcBorders>
        </w:tcPr>
        <w:p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EE53A1">
            <w:rPr>
              <w:noProof/>
            </w:rPr>
            <w:t>6</w:t>
          </w:r>
          <w:r w:rsidRPr="005C3BB9">
            <w:fldChar w:fldCharType="end"/>
          </w:r>
        </w:p>
      </w:tc>
    </w:tr>
  </w:tbl>
  <w:p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9CF" w:rsidRDefault="009569CF" w:rsidP="00AC20AC">
      <w:r>
        <w:separator/>
      </w:r>
    </w:p>
  </w:footnote>
  <w:footnote w:type="continuationSeparator" w:id="0">
    <w:p w:rsidR="009569CF" w:rsidRDefault="009569CF"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CE1693"/>
    <w:multiLevelType w:val="hybridMultilevel"/>
    <w:tmpl w:val="345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6B5156"/>
    <w:multiLevelType w:val="hybridMultilevel"/>
    <w:tmpl w:val="2A6C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4263C7"/>
    <w:multiLevelType w:val="hybridMultilevel"/>
    <w:tmpl w:val="F03E1820"/>
    <w:lvl w:ilvl="0" w:tplc="DE1A2F92">
      <w:start w:val="1"/>
      <w:numFmt w:val="decimal"/>
      <w:pStyle w:val="TSMtxtbulletnumb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9E41220"/>
    <w:multiLevelType w:val="hybridMultilevel"/>
    <w:tmpl w:val="ED56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1D2832"/>
    <w:multiLevelType w:val="hybridMultilevel"/>
    <w:tmpl w:val="66D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135031"/>
    <w:multiLevelType w:val="hybridMultilevel"/>
    <w:tmpl w:val="70EA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9745B"/>
    <w:multiLevelType w:val="hybridMultilevel"/>
    <w:tmpl w:val="4BCC3E6A"/>
    <w:lvl w:ilvl="0" w:tplc="89AE5FE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EB542A"/>
    <w:multiLevelType w:val="hybridMultilevel"/>
    <w:tmpl w:val="36BC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874F04"/>
    <w:multiLevelType w:val="hybridMultilevel"/>
    <w:tmpl w:val="3986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DB418D"/>
    <w:multiLevelType w:val="hybridMultilevel"/>
    <w:tmpl w:val="EAF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7"/>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5"/>
  </w:num>
  <w:num w:numId="20">
    <w:abstractNumId w:val="23"/>
  </w:num>
  <w:num w:numId="21">
    <w:abstractNumId w:val="18"/>
  </w:num>
  <w:num w:numId="22">
    <w:abstractNumId w:val="19"/>
  </w:num>
  <w:num w:numId="23">
    <w:abstractNumId w:val="13"/>
  </w:num>
  <w:num w:numId="24">
    <w:abstractNumId w:val="12"/>
  </w:num>
  <w:num w:numId="25">
    <w:abstractNumId w:val="21"/>
  </w:num>
  <w:num w:numId="26">
    <w:abstractNumId w:val="22"/>
  </w:num>
  <w:num w:numId="27">
    <w:abstractNumId w:val="1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69D"/>
    <w:rsid w:val="0000093D"/>
    <w:rsid w:val="0000443E"/>
    <w:rsid w:val="00004880"/>
    <w:rsid w:val="00007460"/>
    <w:rsid w:val="00012CE1"/>
    <w:rsid w:val="00020AE2"/>
    <w:rsid w:val="00036F92"/>
    <w:rsid w:val="0004068A"/>
    <w:rsid w:val="00042523"/>
    <w:rsid w:val="00043DBA"/>
    <w:rsid w:val="00051137"/>
    <w:rsid w:val="00052B2D"/>
    <w:rsid w:val="000539E4"/>
    <w:rsid w:val="00056A88"/>
    <w:rsid w:val="0005700A"/>
    <w:rsid w:val="00073FEA"/>
    <w:rsid w:val="00081A5A"/>
    <w:rsid w:val="00092814"/>
    <w:rsid w:val="000A09A6"/>
    <w:rsid w:val="000A6714"/>
    <w:rsid w:val="000A7B14"/>
    <w:rsid w:val="000B2EE6"/>
    <w:rsid w:val="000B33C0"/>
    <w:rsid w:val="000C3AAB"/>
    <w:rsid w:val="000C71BF"/>
    <w:rsid w:val="000D1118"/>
    <w:rsid w:val="000E1C33"/>
    <w:rsid w:val="000F032A"/>
    <w:rsid w:val="000F15F4"/>
    <w:rsid w:val="000F3C39"/>
    <w:rsid w:val="000F6888"/>
    <w:rsid w:val="00107A97"/>
    <w:rsid w:val="001114E1"/>
    <w:rsid w:val="00113E00"/>
    <w:rsid w:val="0011405D"/>
    <w:rsid w:val="0011720D"/>
    <w:rsid w:val="001206F2"/>
    <w:rsid w:val="00126D49"/>
    <w:rsid w:val="00134231"/>
    <w:rsid w:val="0013526F"/>
    <w:rsid w:val="0013553F"/>
    <w:rsid w:val="001372F7"/>
    <w:rsid w:val="00142D9C"/>
    <w:rsid w:val="00151F04"/>
    <w:rsid w:val="001627B7"/>
    <w:rsid w:val="00165F8E"/>
    <w:rsid w:val="00170E4D"/>
    <w:rsid w:val="00173D7E"/>
    <w:rsid w:val="001903B5"/>
    <w:rsid w:val="001A2F92"/>
    <w:rsid w:val="001A343A"/>
    <w:rsid w:val="001A619C"/>
    <w:rsid w:val="001B0A6F"/>
    <w:rsid w:val="001B2E2C"/>
    <w:rsid w:val="001C097B"/>
    <w:rsid w:val="001C1F74"/>
    <w:rsid w:val="001C4336"/>
    <w:rsid w:val="001C656C"/>
    <w:rsid w:val="001C7253"/>
    <w:rsid w:val="001D2355"/>
    <w:rsid w:val="001D480D"/>
    <w:rsid w:val="001D515F"/>
    <w:rsid w:val="001E43F4"/>
    <w:rsid w:val="001E6C26"/>
    <w:rsid w:val="001E7E61"/>
    <w:rsid w:val="00203DF5"/>
    <w:rsid w:val="00210147"/>
    <w:rsid w:val="00211412"/>
    <w:rsid w:val="0021152E"/>
    <w:rsid w:val="0021430E"/>
    <w:rsid w:val="00223B16"/>
    <w:rsid w:val="002447CC"/>
    <w:rsid w:val="00247915"/>
    <w:rsid w:val="002531CB"/>
    <w:rsid w:val="00260824"/>
    <w:rsid w:val="002623EE"/>
    <w:rsid w:val="002664AD"/>
    <w:rsid w:val="00275AB9"/>
    <w:rsid w:val="00282611"/>
    <w:rsid w:val="00294C7D"/>
    <w:rsid w:val="002A3CDE"/>
    <w:rsid w:val="002B326E"/>
    <w:rsid w:val="002C001D"/>
    <w:rsid w:val="002C33F4"/>
    <w:rsid w:val="002C38E1"/>
    <w:rsid w:val="002C3CBD"/>
    <w:rsid w:val="002D0461"/>
    <w:rsid w:val="002D30F1"/>
    <w:rsid w:val="002D77BD"/>
    <w:rsid w:val="002E376A"/>
    <w:rsid w:val="002E75A0"/>
    <w:rsid w:val="002F2F5E"/>
    <w:rsid w:val="002F32DE"/>
    <w:rsid w:val="002F662A"/>
    <w:rsid w:val="00313628"/>
    <w:rsid w:val="003203ED"/>
    <w:rsid w:val="003232B6"/>
    <w:rsid w:val="00332B50"/>
    <w:rsid w:val="0034334E"/>
    <w:rsid w:val="00343570"/>
    <w:rsid w:val="00345AC0"/>
    <w:rsid w:val="0034699D"/>
    <w:rsid w:val="00350C68"/>
    <w:rsid w:val="00350F05"/>
    <w:rsid w:val="00363034"/>
    <w:rsid w:val="003645EE"/>
    <w:rsid w:val="00373578"/>
    <w:rsid w:val="00375E5B"/>
    <w:rsid w:val="00376528"/>
    <w:rsid w:val="00384E34"/>
    <w:rsid w:val="00387868"/>
    <w:rsid w:val="0039151E"/>
    <w:rsid w:val="00393514"/>
    <w:rsid w:val="00394EFA"/>
    <w:rsid w:val="003950A5"/>
    <w:rsid w:val="00395242"/>
    <w:rsid w:val="00396D84"/>
    <w:rsid w:val="003A4D33"/>
    <w:rsid w:val="003B118C"/>
    <w:rsid w:val="003B37A7"/>
    <w:rsid w:val="003B4738"/>
    <w:rsid w:val="003C0D98"/>
    <w:rsid w:val="003C1582"/>
    <w:rsid w:val="003D4647"/>
    <w:rsid w:val="003E0B83"/>
    <w:rsid w:val="003E1AD4"/>
    <w:rsid w:val="003E4892"/>
    <w:rsid w:val="003E6094"/>
    <w:rsid w:val="003F1632"/>
    <w:rsid w:val="003F316B"/>
    <w:rsid w:val="003F5E33"/>
    <w:rsid w:val="004017FD"/>
    <w:rsid w:val="00405091"/>
    <w:rsid w:val="0040760A"/>
    <w:rsid w:val="0041042A"/>
    <w:rsid w:val="004107BE"/>
    <w:rsid w:val="00417361"/>
    <w:rsid w:val="00417698"/>
    <w:rsid w:val="00427D98"/>
    <w:rsid w:val="004449D0"/>
    <w:rsid w:val="00451F15"/>
    <w:rsid w:val="0045369F"/>
    <w:rsid w:val="004608F2"/>
    <w:rsid w:val="00462594"/>
    <w:rsid w:val="00464CD4"/>
    <w:rsid w:val="00467A11"/>
    <w:rsid w:val="004705F4"/>
    <w:rsid w:val="00476267"/>
    <w:rsid w:val="0048659D"/>
    <w:rsid w:val="004913CC"/>
    <w:rsid w:val="004A067F"/>
    <w:rsid w:val="004A670B"/>
    <w:rsid w:val="004B48F2"/>
    <w:rsid w:val="004B5894"/>
    <w:rsid w:val="004B6B57"/>
    <w:rsid w:val="004C4BB5"/>
    <w:rsid w:val="004C56DF"/>
    <w:rsid w:val="004D06A7"/>
    <w:rsid w:val="004D301A"/>
    <w:rsid w:val="004D3B8B"/>
    <w:rsid w:val="004D538D"/>
    <w:rsid w:val="004D6503"/>
    <w:rsid w:val="004E0CD7"/>
    <w:rsid w:val="004E2953"/>
    <w:rsid w:val="004E7B4A"/>
    <w:rsid w:val="004F483F"/>
    <w:rsid w:val="00500086"/>
    <w:rsid w:val="0050241B"/>
    <w:rsid w:val="00503764"/>
    <w:rsid w:val="00515FFE"/>
    <w:rsid w:val="005166E1"/>
    <w:rsid w:val="00521F65"/>
    <w:rsid w:val="005261EF"/>
    <w:rsid w:val="00533892"/>
    <w:rsid w:val="00541B03"/>
    <w:rsid w:val="00545C44"/>
    <w:rsid w:val="00546DBE"/>
    <w:rsid w:val="005503F3"/>
    <w:rsid w:val="00556F6C"/>
    <w:rsid w:val="00564201"/>
    <w:rsid w:val="005649D1"/>
    <w:rsid w:val="00567F88"/>
    <w:rsid w:val="00574689"/>
    <w:rsid w:val="005831F0"/>
    <w:rsid w:val="005944E8"/>
    <w:rsid w:val="00595F87"/>
    <w:rsid w:val="00596830"/>
    <w:rsid w:val="005A12CE"/>
    <w:rsid w:val="005A167C"/>
    <w:rsid w:val="005A2407"/>
    <w:rsid w:val="005B31D4"/>
    <w:rsid w:val="005C04BA"/>
    <w:rsid w:val="005C3226"/>
    <w:rsid w:val="005C3BB9"/>
    <w:rsid w:val="005C6A11"/>
    <w:rsid w:val="005C7F48"/>
    <w:rsid w:val="005D4890"/>
    <w:rsid w:val="005D59EF"/>
    <w:rsid w:val="005E0D83"/>
    <w:rsid w:val="005E3C2C"/>
    <w:rsid w:val="005E73B6"/>
    <w:rsid w:val="005F555A"/>
    <w:rsid w:val="00604E43"/>
    <w:rsid w:val="00610432"/>
    <w:rsid w:val="006110B5"/>
    <w:rsid w:val="006121FA"/>
    <w:rsid w:val="006163D4"/>
    <w:rsid w:val="006169AE"/>
    <w:rsid w:val="00617B74"/>
    <w:rsid w:val="006222AE"/>
    <w:rsid w:val="0062263F"/>
    <w:rsid w:val="0062269D"/>
    <w:rsid w:val="00623B26"/>
    <w:rsid w:val="00624FAA"/>
    <w:rsid w:val="0062627E"/>
    <w:rsid w:val="00627735"/>
    <w:rsid w:val="00633021"/>
    <w:rsid w:val="00637DCF"/>
    <w:rsid w:val="0064163B"/>
    <w:rsid w:val="00644E43"/>
    <w:rsid w:val="006506F9"/>
    <w:rsid w:val="006538FA"/>
    <w:rsid w:val="00662AC3"/>
    <w:rsid w:val="00662B54"/>
    <w:rsid w:val="0067057A"/>
    <w:rsid w:val="00677961"/>
    <w:rsid w:val="00683589"/>
    <w:rsid w:val="006846EB"/>
    <w:rsid w:val="006875F3"/>
    <w:rsid w:val="0069117F"/>
    <w:rsid w:val="00691D91"/>
    <w:rsid w:val="00691FA9"/>
    <w:rsid w:val="00692AB7"/>
    <w:rsid w:val="0069393F"/>
    <w:rsid w:val="006949C0"/>
    <w:rsid w:val="0069728F"/>
    <w:rsid w:val="006A2701"/>
    <w:rsid w:val="006A40CF"/>
    <w:rsid w:val="006A504A"/>
    <w:rsid w:val="006A7E53"/>
    <w:rsid w:val="006B2872"/>
    <w:rsid w:val="006B65EA"/>
    <w:rsid w:val="006B7513"/>
    <w:rsid w:val="006C2709"/>
    <w:rsid w:val="006C36DB"/>
    <w:rsid w:val="006C3B64"/>
    <w:rsid w:val="006C58C9"/>
    <w:rsid w:val="006D4B0F"/>
    <w:rsid w:val="006D58B2"/>
    <w:rsid w:val="006D7928"/>
    <w:rsid w:val="006F388B"/>
    <w:rsid w:val="006F7058"/>
    <w:rsid w:val="00702527"/>
    <w:rsid w:val="00705ACC"/>
    <w:rsid w:val="00707C6F"/>
    <w:rsid w:val="00717DFD"/>
    <w:rsid w:val="00723E6E"/>
    <w:rsid w:val="00730EF7"/>
    <w:rsid w:val="00733045"/>
    <w:rsid w:val="00733B72"/>
    <w:rsid w:val="007353C9"/>
    <w:rsid w:val="00740EAD"/>
    <w:rsid w:val="00747680"/>
    <w:rsid w:val="0075025B"/>
    <w:rsid w:val="00752614"/>
    <w:rsid w:val="00757CF0"/>
    <w:rsid w:val="00760A75"/>
    <w:rsid w:val="007709BA"/>
    <w:rsid w:val="00782B89"/>
    <w:rsid w:val="00794A72"/>
    <w:rsid w:val="00795E18"/>
    <w:rsid w:val="00797A98"/>
    <w:rsid w:val="00797AB0"/>
    <w:rsid w:val="007A0FB8"/>
    <w:rsid w:val="007A4B12"/>
    <w:rsid w:val="007B4C79"/>
    <w:rsid w:val="007C1E08"/>
    <w:rsid w:val="007C6224"/>
    <w:rsid w:val="007C6BB0"/>
    <w:rsid w:val="007C6E9F"/>
    <w:rsid w:val="007C7E27"/>
    <w:rsid w:val="007D23F7"/>
    <w:rsid w:val="007E0F7D"/>
    <w:rsid w:val="007E2CC4"/>
    <w:rsid w:val="007E40F5"/>
    <w:rsid w:val="007E529D"/>
    <w:rsid w:val="007F3577"/>
    <w:rsid w:val="007F653C"/>
    <w:rsid w:val="007F7FCE"/>
    <w:rsid w:val="008065E7"/>
    <w:rsid w:val="00826987"/>
    <w:rsid w:val="00826B48"/>
    <w:rsid w:val="00827857"/>
    <w:rsid w:val="00830165"/>
    <w:rsid w:val="008322C3"/>
    <w:rsid w:val="00842E0E"/>
    <w:rsid w:val="008468E5"/>
    <w:rsid w:val="0084734C"/>
    <w:rsid w:val="00862DEE"/>
    <w:rsid w:val="008649AF"/>
    <w:rsid w:val="00865371"/>
    <w:rsid w:val="00871F5F"/>
    <w:rsid w:val="00873CC4"/>
    <w:rsid w:val="00876607"/>
    <w:rsid w:val="00881023"/>
    <w:rsid w:val="00883E76"/>
    <w:rsid w:val="0089198C"/>
    <w:rsid w:val="00894EF1"/>
    <w:rsid w:val="00896DC0"/>
    <w:rsid w:val="00897914"/>
    <w:rsid w:val="008A0568"/>
    <w:rsid w:val="008A2914"/>
    <w:rsid w:val="008A2AA2"/>
    <w:rsid w:val="008A4D74"/>
    <w:rsid w:val="008A6377"/>
    <w:rsid w:val="008A7004"/>
    <w:rsid w:val="008B1527"/>
    <w:rsid w:val="008B2801"/>
    <w:rsid w:val="008B5B1A"/>
    <w:rsid w:val="008C1B79"/>
    <w:rsid w:val="008C7257"/>
    <w:rsid w:val="008D6532"/>
    <w:rsid w:val="008E50CF"/>
    <w:rsid w:val="008F48CB"/>
    <w:rsid w:val="008F577A"/>
    <w:rsid w:val="00900DF2"/>
    <w:rsid w:val="00903DCC"/>
    <w:rsid w:val="00905B51"/>
    <w:rsid w:val="009104F8"/>
    <w:rsid w:val="00913999"/>
    <w:rsid w:val="009159E2"/>
    <w:rsid w:val="00915A70"/>
    <w:rsid w:val="00915CC5"/>
    <w:rsid w:val="00921549"/>
    <w:rsid w:val="0093355D"/>
    <w:rsid w:val="00940F4E"/>
    <w:rsid w:val="00942509"/>
    <w:rsid w:val="0094755B"/>
    <w:rsid w:val="0095485F"/>
    <w:rsid w:val="009569CF"/>
    <w:rsid w:val="009611E0"/>
    <w:rsid w:val="0097076C"/>
    <w:rsid w:val="00971FFD"/>
    <w:rsid w:val="0098005A"/>
    <w:rsid w:val="009810E3"/>
    <w:rsid w:val="00984795"/>
    <w:rsid w:val="009963A7"/>
    <w:rsid w:val="009A2937"/>
    <w:rsid w:val="009B152B"/>
    <w:rsid w:val="009C1456"/>
    <w:rsid w:val="009C1FA2"/>
    <w:rsid w:val="009C3712"/>
    <w:rsid w:val="009D4931"/>
    <w:rsid w:val="009D5BA7"/>
    <w:rsid w:val="009D615F"/>
    <w:rsid w:val="009E1F5A"/>
    <w:rsid w:val="009E5567"/>
    <w:rsid w:val="009E60FD"/>
    <w:rsid w:val="009E6D50"/>
    <w:rsid w:val="009F0493"/>
    <w:rsid w:val="009F13F9"/>
    <w:rsid w:val="009F26E7"/>
    <w:rsid w:val="009F3BE8"/>
    <w:rsid w:val="00A01938"/>
    <w:rsid w:val="00A13F9C"/>
    <w:rsid w:val="00A150C7"/>
    <w:rsid w:val="00A1635E"/>
    <w:rsid w:val="00A20735"/>
    <w:rsid w:val="00A20FD2"/>
    <w:rsid w:val="00A214A0"/>
    <w:rsid w:val="00A30CDB"/>
    <w:rsid w:val="00A30E13"/>
    <w:rsid w:val="00A31815"/>
    <w:rsid w:val="00A40467"/>
    <w:rsid w:val="00A4590E"/>
    <w:rsid w:val="00A4644A"/>
    <w:rsid w:val="00A46DF9"/>
    <w:rsid w:val="00A470BD"/>
    <w:rsid w:val="00A47444"/>
    <w:rsid w:val="00A475F8"/>
    <w:rsid w:val="00A6147B"/>
    <w:rsid w:val="00A621E2"/>
    <w:rsid w:val="00A7168D"/>
    <w:rsid w:val="00A72F09"/>
    <w:rsid w:val="00A749DF"/>
    <w:rsid w:val="00A9597A"/>
    <w:rsid w:val="00A96BF7"/>
    <w:rsid w:val="00A9749D"/>
    <w:rsid w:val="00AA10F3"/>
    <w:rsid w:val="00AA54CF"/>
    <w:rsid w:val="00AB7CF0"/>
    <w:rsid w:val="00AC20AC"/>
    <w:rsid w:val="00AC6116"/>
    <w:rsid w:val="00AC6869"/>
    <w:rsid w:val="00AD19EA"/>
    <w:rsid w:val="00AD1F4A"/>
    <w:rsid w:val="00AD4AEC"/>
    <w:rsid w:val="00AD6B28"/>
    <w:rsid w:val="00AE5786"/>
    <w:rsid w:val="00AE7505"/>
    <w:rsid w:val="00AF0611"/>
    <w:rsid w:val="00AF5148"/>
    <w:rsid w:val="00AF62A5"/>
    <w:rsid w:val="00AF7396"/>
    <w:rsid w:val="00B01809"/>
    <w:rsid w:val="00B03052"/>
    <w:rsid w:val="00B04640"/>
    <w:rsid w:val="00B05598"/>
    <w:rsid w:val="00B118FE"/>
    <w:rsid w:val="00B16241"/>
    <w:rsid w:val="00B168EF"/>
    <w:rsid w:val="00B20246"/>
    <w:rsid w:val="00B21112"/>
    <w:rsid w:val="00B22A26"/>
    <w:rsid w:val="00B24BBE"/>
    <w:rsid w:val="00B26362"/>
    <w:rsid w:val="00B34D7F"/>
    <w:rsid w:val="00B34F0C"/>
    <w:rsid w:val="00B35C27"/>
    <w:rsid w:val="00B408C6"/>
    <w:rsid w:val="00B45B52"/>
    <w:rsid w:val="00B47E23"/>
    <w:rsid w:val="00B51457"/>
    <w:rsid w:val="00B564AC"/>
    <w:rsid w:val="00B61F02"/>
    <w:rsid w:val="00B66813"/>
    <w:rsid w:val="00B73532"/>
    <w:rsid w:val="00B803A9"/>
    <w:rsid w:val="00B80F75"/>
    <w:rsid w:val="00B82C30"/>
    <w:rsid w:val="00B87A0D"/>
    <w:rsid w:val="00B90D23"/>
    <w:rsid w:val="00B9279F"/>
    <w:rsid w:val="00B94CDD"/>
    <w:rsid w:val="00BA0738"/>
    <w:rsid w:val="00BA08A6"/>
    <w:rsid w:val="00BA1A5C"/>
    <w:rsid w:val="00BA2EF8"/>
    <w:rsid w:val="00BB6647"/>
    <w:rsid w:val="00BC392A"/>
    <w:rsid w:val="00BC79AB"/>
    <w:rsid w:val="00BC7B99"/>
    <w:rsid w:val="00BD4FD5"/>
    <w:rsid w:val="00BD6239"/>
    <w:rsid w:val="00BD7037"/>
    <w:rsid w:val="00BD73DA"/>
    <w:rsid w:val="00BE3696"/>
    <w:rsid w:val="00BE4E27"/>
    <w:rsid w:val="00C03B1C"/>
    <w:rsid w:val="00C03FBF"/>
    <w:rsid w:val="00C053D3"/>
    <w:rsid w:val="00C12D7B"/>
    <w:rsid w:val="00C151F8"/>
    <w:rsid w:val="00C230D6"/>
    <w:rsid w:val="00C27FA5"/>
    <w:rsid w:val="00C344E4"/>
    <w:rsid w:val="00C347D3"/>
    <w:rsid w:val="00C35AB9"/>
    <w:rsid w:val="00C35BF8"/>
    <w:rsid w:val="00C57A68"/>
    <w:rsid w:val="00C67BCC"/>
    <w:rsid w:val="00C8792C"/>
    <w:rsid w:val="00C90C30"/>
    <w:rsid w:val="00C91269"/>
    <w:rsid w:val="00C91741"/>
    <w:rsid w:val="00CA404A"/>
    <w:rsid w:val="00CB047A"/>
    <w:rsid w:val="00CB10B2"/>
    <w:rsid w:val="00CB12D6"/>
    <w:rsid w:val="00CB13B4"/>
    <w:rsid w:val="00CC3655"/>
    <w:rsid w:val="00CC3DB1"/>
    <w:rsid w:val="00CC5F08"/>
    <w:rsid w:val="00CC74AE"/>
    <w:rsid w:val="00CD62C6"/>
    <w:rsid w:val="00CD7C43"/>
    <w:rsid w:val="00CE0DC4"/>
    <w:rsid w:val="00CE23EA"/>
    <w:rsid w:val="00CE41A3"/>
    <w:rsid w:val="00CF3258"/>
    <w:rsid w:val="00CF3484"/>
    <w:rsid w:val="00CF55FA"/>
    <w:rsid w:val="00CF576E"/>
    <w:rsid w:val="00D00307"/>
    <w:rsid w:val="00D04B5E"/>
    <w:rsid w:val="00D0744B"/>
    <w:rsid w:val="00D16C86"/>
    <w:rsid w:val="00D1766A"/>
    <w:rsid w:val="00D24ED1"/>
    <w:rsid w:val="00D34032"/>
    <w:rsid w:val="00D401F5"/>
    <w:rsid w:val="00D44BBB"/>
    <w:rsid w:val="00D450B1"/>
    <w:rsid w:val="00D47797"/>
    <w:rsid w:val="00D526EE"/>
    <w:rsid w:val="00D52D5D"/>
    <w:rsid w:val="00D53E72"/>
    <w:rsid w:val="00D54D82"/>
    <w:rsid w:val="00D626D5"/>
    <w:rsid w:val="00D67555"/>
    <w:rsid w:val="00D75D8D"/>
    <w:rsid w:val="00D816A6"/>
    <w:rsid w:val="00D9060E"/>
    <w:rsid w:val="00D95BCB"/>
    <w:rsid w:val="00DA66A0"/>
    <w:rsid w:val="00DB00C6"/>
    <w:rsid w:val="00DB0507"/>
    <w:rsid w:val="00DB2BCC"/>
    <w:rsid w:val="00DC5980"/>
    <w:rsid w:val="00DC6499"/>
    <w:rsid w:val="00DC7FBD"/>
    <w:rsid w:val="00DD2ACE"/>
    <w:rsid w:val="00DE0D79"/>
    <w:rsid w:val="00DE7B5F"/>
    <w:rsid w:val="00DF41E8"/>
    <w:rsid w:val="00DF6D49"/>
    <w:rsid w:val="00E03D68"/>
    <w:rsid w:val="00E051CE"/>
    <w:rsid w:val="00E07BB2"/>
    <w:rsid w:val="00E10D17"/>
    <w:rsid w:val="00E114D0"/>
    <w:rsid w:val="00E1694B"/>
    <w:rsid w:val="00E218DE"/>
    <w:rsid w:val="00E279CE"/>
    <w:rsid w:val="00E32B8D"/>
    <w:rsid w:val="00E33BAD"/>
    <w:rsid w:val="00E4792B"/>
    <w:rsid w:val="00E66D79"/>
    <w:rsid w:val="00E72B4F"/>
    <w:rsid w:val="00E752F2"/>
    <w:rsid w:val="00E75A40"/>
    <w:rsid w:val="00E973F7"/>
    <w:rsid w:val="00EA106D"/>
    <w:rsid w:val="00EA1148"/>
    <w:rsid w:val="00EA274E"/>
    <w:rsid w:val="00EA51D9"/>
    <w:rsid w:val="00EA5D24"/>
    <w:rsid w:val="00EA6E29"/>
    <w:rsid w:val="00EB2F6B"/>
    <w:rsid w:val="00EB52C7"/>
    <w:rsid w:val="00EC0D03"/>
    <w:rsid w:val="00EC3DDF"/>
    <w:rsid w:val="00EC6B60"/>
    <w:rsid w:val="00EC6E3D"/>
    <w:rsid w:val="00ED3D8E"/>
    <w:rsid w:val="00ED49F8"/>
    <w:rsid w:val="00EE42CD"/>
    <w:rsid w:val="00EE53A1"/>
    <w:rsid w:val="00EE53C1"/>
    <w:rsid w:val="00EE5D01"/>
    <w:rsid w:val="00EE69EB"/>
    <w:rsid w:val="00EF3AD1"/>
    <w:rsid w:val="00EF3FF5"/>
    <w:rsid w:val="00EF6B55"/>
    <w:rsid w:val="00F12A6F"/>
    <w:rsid w:val="00F20918"/>
    <w:rsid w:val="00F20A4B"/>
    <w:rsid w:val="00F25A76"/>
    <w:rsid w:val="00F32ABB"/>
    <w:rsid w:val="00F3610A"/>
    <w:rsid w:val="00F44AD1"/>
    <w:rsid w:val="00F459C5"/>
    <w:rsid w:val="00F45FC8"/>
    <w:rsid w:val="00F47B73"/>
    <w:rsid w:val="00F51AFD"/>
    <w:rsid w:val="00F6588E"/>
    <w:rsid w:val="00F65AD6"/>
    <w:rsid w:val="00F667EA"/>
    <w:rsid w:val="00F76FF5"/>
    <w:rsid w:val="00F81B94"/>
    <w:rsid w:val="00F93AD3"/>
    <w:rsid w:val="00FA0361"/>
    <w:rsid w:val="00FA07AA"/>
    <w:rsid w:val="00FA6AA3"/>
    <w:rsid w:val="00FC3E38"/>
    <w:rsid w:val="00FD356F"/>
    <w:rsid w:val="00FE3171"/>
    <w:rsid w:val="00FE629E"/>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5:docId w15:val="{93D7136D-4A45-46FA-A7E4-32DF3489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C3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unhideWhenUsed/>
    <w:rsid w:val="00A6147B"/>
    <w:pPr>
      <w:spacing w:after="0" w:line="240" w:lineRule="auto"/>
      <w:outlineLvl w:val="3"/>
    </w:pPr>
  </w:style>
  <w:style w:type="paragraph" w:styleId="Heading5">
    <w:name w:val="heading 5"/>
    <w:basedOn w:val="Normal"/>
    <w:next w:val="Normal"/>
    <w:link w:val="Heading5Char"/>
    <w:unhideWhenUsed/>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44BBB"/>
    <w:pPr>
      <w:ind w:left="720"/>
      <w:contextualSpacing/>
    </w:p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ColorfulList-Accent11"/>
    <w:link w:val="TSMtextbulletsChar"/>
    <w:qFormat/>
    <w:rsid w:val="008F577A"/>
    <w:pPr>
      <w:numPr>
        <w:numId w:val="22"/>
      </w:numPr>
      <w:spacing w:before="60" w:after="60"/>
      <w:ind w:left="340" w:hanging="340"/>
      <w:contextualSpacing w:val="0"/>
    </w:pPr>
    <w:rPr>
      <w:rFonts w:eastAsia="Cambria"/>
      <w:szCs w:val="20"/>
      <w:shd w:val="clear" w:color="auto" w:fill="FFFFFF"/>
    </w:rPr>
  </w:style>
  <w:style w:type="character" w:customStyle="1" w:styleId="TSMtextbulletsChar">
    <w:name w:val="TSM text bullets Char"/>
    <w:link w:val="TSMtextbullets"/>
    <w:rsid w:val="008F577A"/>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unhideWhenUsed/>
    <w:rsid w:val="0095485F"/>
    <w:rPr>
      <w:color w:val="0000FF"/>
      <w:u w:val="single"/>
    </w:rPr>
  </w:style>
  <w:style w:type="character" w:styleId="FollowedHyperlink">
    <w:name w:val="FollowedHyperlink"/>
    <w:rsid w:val="00A46DF9"/>
    <w:rPr>
      <w:color w:val="800080"/>
      <w:u w:val="single"/>
    </w:rPr>
  </w:style>
  <w:style w:type="character" w:styleId="Strong">
    <w:name w:val="Strong"/>
    <w:uiPriority w:val="22"/>
    <w:qFormat/>
    <w:rsid w:val="00B118FE"/>
    <w:rPr>
      <w:b/>
      <w:bC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rsid w:val="00A6147B"/>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rsid w:val="008065E7"/>
    <w:rPr>
      <w:rFonts w:ascii="Calibri" w:eastAsia="Times New Roman" w:hAnsi="Calibri" w:cs="Times New Roman"/>
      <w:b/>
      <w:bCs/>
      <w:i/>
      <w:iCs/>
      <w:sz w:val="26"/>
      <w:szCs w:val="26"/>
      <w:lang w:val="en-US" w:eastAsia="en-US"/>
    </w:rPr>
  </w:style>
  <w:style w:type="paragraph" w:customStyle="1" w:styleId="HEADING2-BLUE">
    <w:name w:val="HEADING 2 - BLUE"/>
    <w:basedOn w:val="Heading2English"/>
    <w:qFormat/>
    <w:rsid w:val="00056A88"/>
    <w:rPr>
      <w:color w:val="293B88"/>
    </w:rPr>
  </w:style>
  <w:style w:type="paragraph" w:styleId="ListParagraph">
    <w:name w:val="List Paragraph"/>
    <w:basedOn w:val="Normal"/>
    <w:link w:val="ListParagraphChar"/>
    <w:uiPriority w:val="34"/>
    <w:qFormat/>
    <w:rsid w:val="008F48CB"/>
    <w:pPr>
      <w:spacing w:before="0" w:after="200"/>
      <w:ind w:left="720"/>
      <w:contextualSpacing/>
    </w:pPr>
    <w:rPr>
      <w:rFonts w:ascii="Calibri" w:eastAsia="Calibri" w:hAnsi="Calibri" w:cs="Times New Roman"/>
      <w:sz w:val="22"/>
      <w:szCs w:val="22"/>
    </w:rPr>
  </w:style>
  <w:style w:type="character" w:customStyle="1" w:styleId="ListParagraphChar">
    <w:name w:val="List Paragraph Char"/>
    <w:link w:val="ListParagraph"/>
    <w:uiPriority w:val="34"/>
    <w:rsid w:val="008F48CB"/>
    <w:rPr>
      <w:rFonts w:ascii="Calibri" w:eastAsia="Calibri" w:hAnsi="Calibri"/>
      <w:sz w:val="22"/>
      <w:szCs w:val="22"/>
      <w:lang w:eastAsia="en-US"/>
    </w:rPr>
  </w:style>
  <w:style w:type="paragraph" w:customStyle="1" w:styleId="TSMH2">
    <w:name w:val="TSM H2"/>
    <w:basedOn w:val="Normal"/>
    <w:link w:val="TSMH2Char"/>
    <w:qFormat/>
    <w:rsid w:val="007A4B12"/>
    <w:pPr>
      <w:spacing w:before="80" w:after="80" w:line="240" w:lineRule="auto"/>
    </w:pPr>
    <w:rPr>
      <w:rFonts w:ascii="Calibri" w:eastAsia="Calibri" w:hAnsi="Calibri" w:cs="Times New Roman"/>
      <w:b/>
      <w:caps/>
      <w:sz w:val="22"/>
      <w:szCs w:val="24"/>
    </w:rPr>
  </w:style>
  <w:style w:type="character" w:customStyle="1" w:styleId="TSMH2Char">
    <w:name w:val="TSM H2 Char"/>
    <w:link w:val="TSMH2"/>
    <w:rsid w:val="007A4B12"/>
    <w:rPr>
      <w:rFonts w:ascii="Calibri" w:eastAsia="Calibri" w:hAnsi="Calibri"/>
      <w:b/>
      <w:caps/>
      <w:sz w:val="22"/>
      <w:szCs w:val="24"/>
      <w:lang w:eastAsia="en-US"/>
    </w:rPr>
  </w:style>
  <w:style w:type="paragraph" w:customStyle="1" w:styleId="Activitybullet">
    <w:name w:val="Activity bullet"/>
    <w:basedOn w:val="TSMtextbullets"/>
    <w:qFormat/>
    <w:rsid w:val="004C4BB5"/>
    <w:pPr>
      <w:keepNext/>
      <w:tabs>
        <w:tab w:val="left" w:pos="964"/>
      </w:tabs>
      <w:ind w:left="964" w:right="567" w:hanging="397"/>
    </w:pPr>
  </w:style>
  <w:style w:type="paragraph" w:customStyle="1" w:styleId="Activitytext">
    <w:name w:val="Activity text"/>
    <w:basedOn w:val="Normal"/>
    <w:qFormat/>
    <w:rsid w:val="004C4BB5"/>
    <w:pPr>
      <w:ind w:left="567" w:right="567"/>
    </w:pPr>
  </w:style>
  <w:style w:type="paragraph" w:customStyle="1" w:styleId="TSMtxtbulletnumber">
    <w:name w:val="TSM txt bullet number"/>
    <w:basedOn w:val="TSMtextbullets"/>
    <w:qFormat/>
    <w:rsid w:val="00AF0611"/>
    <w:pPr>
      <w:numPr>
        <w:numId w:val="27"/>
      </w:numPr>
      <w:spacing w:before="80" w:after="80" w:line="240" w:lineRule="auto"/>
    </w:pPr>
    <w:rPr>
      <w:rFonts w:ascii="Calibri" w:eastAsia="Calibri" w:hAnsi="Calibri" w:cs="Times New Roman"/>
    </w:rPr>
  </w:style>
  <w:style w:type="character" w:styleId="PageNumber">
    <w:name w:val="page number"/>
    <w:uiPriority w:val="99"/>
    <w:semiHidden/>
    <w:unhideWhenUsed/>
    <w:rsid w:val="0050241B"/>
  </w:style>
  <w:style w:type="character" w:styleId="Emphasis">
    <w:name w:val="Emphasis"/>
    <w:uiPriority w:val="20"/>
    <w:qFormat/>
    <w:rsid w:val="008A63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teracyprogressions.tki.org.nz/" TargetMode="External"/><Relationship Id="rId18" Type="http://schemas.openxmlformats.org/officeDocument/2006/relationships/hyperlink" Target="http://scienceonline.tki.org.nz/Nature-of-science/Nature-of-Science-Teaching-Activities" TargetMode="External"/><Relationship Id="rId26" Type="http://schemas.openxmlformats.org/officeDocument/2006/relationships/hyperlink" Target="http://astro.unl.edu/naap/lps/lps.html" TargetMode="External"/><Relationship Id="rId3" Type="http://schemas.openxmlformats.org/officeDocument/2006/relationships/styles" Target="styles.xml"/><Relationship Id="rId21" Type="http://schemas.openxmlformats.org/officeDocument/2006/relationships/hyperlink" Target="http://www.learnz.org.nz" TargetMode="External"/><Relationship Id="rId7" Type="http://schemas.openxmlformats.org/officeDocument/2006/relationships/endnotes" Target="endnotes.xml"/><Relationship Id="rId12" Type="http://schemas.openxmlformats.org/officeDocument/2006/relationships/hyperlink" Target="http://literacyonline.tki.org.nz/Literacy-Online/Student-needs/National-Standards-Reading-and-Writing" TargetMode="External"/><Relationship Id="rId17" Type="http://schemas.openxmlformats.org/officeDocument/2006/relationships/hyperlink" Target="http://scienceonline.tki.org.nz/Nature-of-science/Nature-of-Science-Teaching-Activities/Using-online-models-to-understand-the-phases-of-the-Moon" TargetMode="External"/><Relationship Id="rId25" Type="http://schemas.openxmlformats.org/officeDocument/2006/relationships/hyperlink" Target="http://astro.unl.edu/classaction/animations/lunarcycles/lunar_phaser.html" TargetMode="External"/><Relationship Id="rId2" Type="http://schemas.openxmlformats.org/officeDocument/2006/relationships/numbering" Target="numbering.xml"/><Relationship Id="rId16" Type="http://schemas.openxmlformats.org/officeDocument/2006/relationships/hyperlink" Target="file:///C:\Users\jenny_000\Documents\Work\Lift%20-%20Connected%20Teacher%20Support%20Material%20template\TSMs%20to%20go\www.connected.tki.org.nz" TargetMode="External"/><Relationship Id="rId20" Type="http://schemas.openxmlformats.org/officeDocument/2006/relationships/hyperlink" Target="http://arb.nzcer.org.nz/resources/science/bsc.php" TargetMode="External"/><Relationship Id="rId29" Type="http://schemas.openxmlformats.org/officeDocument/2006/relationships/hyperlink" Target="http://www.TeAra.govt.nz/en/speech/5389/when-to-plant-and-fi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eracyonline.tki.org.nz/Literacy-Online/Teacher-needs/Pedagogy/Reading" TargetMode="External"/><Relationship Id="rId24" Type="http://schemas.openxmlformats.org/officeDocument/2006/relationships/hyperlink" Target="http://www.learner.org/teacherslab/pup/act_moonjrnl.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rimaryhomeworkhelp.co.uk/moon/phases.html" TargetMode="External"/><Relationship Id="rId28" Type="http://schemas.openxmlformats.org/officeDocument/2006/relationships/hyperlink" Target="http://www.TeAra.govt.nz/en/maramataka-the-lunar-calendar/page-1" TargetMode="External"/><Relationship Id="rId10" Type="http://schemas.openxmlformats.org/officeDocument/2006/relationships/footer" Target="footer1.xml"/><Relationship Id="rId19" Type="http://schemas.openxmlformats.org/officeDocument/2006/relationships/hyperlink" Target="http://scienceonline.tki.org.nz/Nature-of-science/Nature-of-Science-Teaching-Activities/Different-stories-about-the-Moon-Rona-me-te-Maram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youtube.com/watch?v=b7PrVepWRPM" TargetMode="External"/><Relationship Id="rId27" Type="http://schemas.openxmlformats.org/officeDocument/2006/relationships/hyperlink" Target="http://www.victoria.ac.nz/home/about/newspubs/news/newslatest" TargetMode="External"/><Relationship Id="rId30" Type="http://schemas.openxmlformats.org/officeDocument/2006/relationships/hyperlink" Target="http://www.tepapa.govt.nz/education/onlineresources/Matariki/Pages/overview.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Lift%20-%20Connected%20Teacher%20Support%20Material%20template\Template%20and%20revisions\Rvsd%20-%20Connected%20Colour%20template2%20Peggy%2027%20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3AE59-E1C8-41D6-9B2B-716CC7C2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 Connected Colour template2 Peggy 27 Nov</Template>
  <TotalTime>1</TotalTime>
  <Pages>7</Pages>
  <Words>3148</Words>
  <Characters>17949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21055</CharactersWithSpaces>
  <SharedDoc>false</SharedDoc>
  <HLinks>
    <vt:vector size="150" baseType="variant">
      <vt:variant>
        <vt:i4>2949173</vt:i4>
      </vt:variant>
      <vt:variant>
        <vt:i4>69</vt:i4>
      </vt:variant>
      <vt:variant>
        <vt:i4>0</vt:i4>
      </vt:variant>
      <vt:variant>
        <vt:i4>5</vt:i4>
      </vt:variant>
      <vt:variant>
        <vt:lpwstr>https://www.youtube.com/user/pacificvoyagers/videos</vt:lpwstr>
      </vt:variant>
      <vt:variant>
        <vt:lpwstr/>
      </vt:variant>
      <vt:variant>
        <vt:i4>2883636</vt:i4>
      </vt:variant>
      <vt:variant>
        <vt:i4>66</vt:i4>
      </vt:variant>
      <vt:variant>
        <vt:i4>0</vt:i4>
      </vt:variant>
      <vt:variant>
        <vt:i4>5</vt:i4>
      </vt:variant>
      <vt:variant>
        <vt:lpwstr>http://www.herbkanehawaii.com/</vt:lpwstr>
      </vt:variant>
      <vt:variant>
        <vt:lpwstr/>
      </vt:variant>
      <vt:variant>
        <vt:i4>8257659</vt:i4>
      </vt:variant>
      <vt:variant>
        <vt:i4>63</vt:i4>
      </vt:variant>
      <vt:variant>
        <vt:i4>0</vt:i4>
      </vt:variant>
      <vt:variant>
        <vt:i4>5</vt:i4>
      </vt:variant>
      <vt:variant>
        <vt:lpwstr>https://www.youtube.com/watch?v=WWqATz38uug</vt:lpwstr>
      </vt:variant>
      <vt:variant>
        <vt:lpwstr/>
      </vt:variant>
      <vt:variant>
        <vt:i4>4128868</vt:i4>
      </vt:variant>
      <vt:variant>
        <vt:i4>60</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57</vt:i4>
      </vt:variant>
      <vt:variant>
        <vt:i4>0</vt:i4>
      </vt:variant>
      <vt:variant>
        <vt:i4>5</vt:i4>
      </vt:variant>
      <vt:variant>
        <vt:lpwstr>http://www.teara.govt.nz/en/canoe-navigation/page-1</vt:lpwstr>
      </vt:variant>
      <vt:variant>
        <vt:lpwstr/>
      </vt:variant>
      <vt:variant>
        <vt:i4>1310726</vt:i4>
      </vt:variant>
      <vt:variant>
        <vt:i4>54</vt:i4>
      </vt:variant>
      <vt:variant>
        <vt:i4>0</vt:i4>
      </vt:variant>
      <vt:variant>
        <vt:i4>5</vt:i4>
      </vt:variant>
      <vt:variant>
        <vt:lpwstr>http://technology.tki.org.nz/</vt:lpwstr>
      </vt:variant>
      <vt:variant>
        <vt:lpwstr/>
      </vt:variant>
      <vt:variant>
        <vt:i4>2490376</vt:i4>
      </vt:variant>
      <vt:variant>
        <vt:i4>51</vt:i4>
      </vt:variant>
      <vt:variant>
        <vt:i4>0</vt:i4>
      </vt:variant>
      <vt:variant>
        <vt:i4>5</vt:i4>
      </vt:variant>
      <vt:variant>
        <vt:lpwstr>http://technology.tki.org.nz/Glossary</vt:lpwstr>
      </vt:variant>
      <vt:variant>
        <vt:lpwstr>glossary_31788</vt:lpwstr>
      </vt:variant>
      <vt:variant>
        <vt:i4>2424840</vt:i4>
      </vt:variant>
      <vt:variant>
        <vt:i4>48</vt:i4>
      </vt:variant>
      <vt:variant>
        <vt:i4>0</vt:i4>
      </vt:variant>
      <vt:variant>
        <vt:i4>5</vt:i4>
      </vt:variant>
      <vt:variant>
        <vt:lpwstr>http://technology.tki.org.nz/Glossary</vt:lpwstr>
      </vt:variant>
      <vt:variant>
        <vt:lpwstr>glossary_31884</vt:lpwstr>
      </vt:variant>
      <vt:variant>
        <vt:i4>65576</vt:i4>
      </vt:variant>
      <vt:variant>
        <vt:i4>45</vt:i4>
      </vt:variant>
      <vt:variant>
        <vt:i4>0</vt:i4>
      </vt:variant>
      <vt:variant>
        <vt:i4>5</vt:i4>
      </vt:variant>
      <vt:variant>
        <vt:lpwstr>http://projecttwinstreams.com/?page_id=457</vt:lpwstr>
      </vt:variant>
      <vt:variant>
        <vt:lpwstr/>
      </vt:variant>
      <vt:variant>
        <vt:i4>3473459</vt:i4>
      </vt:variant>
      <vt:variant>
        <vt:i4>42</vt:i4>
      </vt:variant>
      <vt:variant>
        <vt:i4>0</vt:i4>
      </vt:variant>
      <vt:variant>
        <vt:i4>5</vt:i4>
      </vt:variant>
      <vt:variant>
        <vt:lpwstr>http://www.es.govt.nz/for-schools/educational-resources/stream-studies/</vt:lpwstr>
      </vt:variant>
      <vt:variant>
        <vt:lpwstr/>
      </vt:variant>
      <vt:variant>
        <vt:i4>6225936</vt:i4>
      </vt:variant>
      <vt:variant>
        <vt:i4>39</vt:i4>
      </vt:variant>
      <vt:variant>
        <vt:i4>0</vt:i4>
      </vt:variant>
      <vt:variant>
        <vt:i4>5</vt:i4>
      </vt:variant>
      <vt:variant>
        <vt:lpwstr>http://www.sirpeterblaketrust.org/get-involved/care-for-our-coast</vt:lpwstr>
      </vt:variant>
      <vt:variant>
        <vt:lpwstr/>
      </vt:variant>
      <vt:variant>
        <vt:i4>2687033</vt:i4>
      </vt:variant>
      <vt:variant>
        <vt:i4>36</vt:i4>
      </vt:variant>
      <vt:variant>
        <vt:i4>0</vt:i4>
      </vt:variant>
      <vt:variant>
        <vt:i4>5</vt:i4>
      </vt:variant>
      <vt:variant>
        <vt:lpwstr>http://www.doc.govt.nz/getting-involved/for-teachers/themes/marine/</vt:lpwstr>
      </vt:variant>
      <vt:variant>
        <vt:lpwstr/>
      </vt:variant>
      <vt:variant>
        <vt:i4>3080226</vt:i4>
      </vt:variant>
      <vt:variant>
        <vt:i4>33</vt:i4>
      </vt:variant>
      <vt:variant>
        <vt:i4>0</vt:i4>
      </vt:variant>
      <vt:variant>
        <vt:i4>5</vt:i4>
      </vt:variant>
      <vt:variant>
        <vt:lpwstr>http://www.tepapa.govt.nz/Education/OnlineResources/Matariki/Pages/MatarikiTeacherResource.aspx</vt:lpwstr>
      </vt:variant>
      <vt:variant>
        <vt:lpwstr/>
      </vt:variant>
      <vt:variant>
        <vt:i4>1507396</vt:i4>
      </vt:variant>
      <vt:variant>
        <vt:i4>30</vt:i4>
      </vt:variant>
      <vt:variant>
        <vt:i4>0</vt:i4>
      </vt:variant>
      <vt:variant>
        <vt:i4>5</vt:i4>
      </vt:variant>
      <vt:variant>
        <vt:lpwstr>http://ecan.govt.nz/advice/your-school/lesson-resources/pages/water.aspx</vt:lpwstr>
      </vt:variant>
      <vt:variant>
        <vt:lpwstr/>
      </vt:variant>
      <vt:variant>
        <vt:i4>5570628</vt:i4>
      </vt:variant>
      <vt:variant>
        <vt:i4>27</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24</vt:i4>
      </vt:variant>
      <vt:variant>
        <vt:i4>0</vt:i4>
      </vt:variant>
      <vt:variant>
        <vt:i4>5</vt:i4>
      </vt:variant>
      <vt:variant>
        <vt:lpwstr>http://www.gw.govt.nz/take-action-for-water</vt:lpwstr>
      </vt:variant>
      <vt:variant>
        <vt:lpwstr/>
      </vt:variant>
      <vt:variant>
        <vt:i4>3997777</vt:i4>
      </vt:variant>
      <vt:variant>
        <vt:i4>21</vt:i4>
      </vt:variant>
      <vt:variant>
        <vt:i4>0</vt:i4>
      </vt:variant>
      <vt:variant>
        <vt:i4>5</vt:i4>
      </vt:variant>
      <vt:variant>
        <vt:lpwstr>http://www.nzmaths.co.nz/figure-it-out-carousel-interface?parent_node=</vt:lpwstr>
      </vt:variant>
      <vt:variant>
        <vt:lpwstr>c=13;p=0</vt:lpwstr>
      </vt:variant>
      <vt:variant>
        <vt:i4>4194395</vt:i4>
      </vt:variant>
      <vt:variant>
        <vt:i4>18</vt:i4>
      </vt:variant>
      <vt:variant>
        <vt:i4>0</vt:i4>
      </vt:variant>
      <vt:variant>
        <vt:i4>5</vt:i4>
      </vt:variant>
      <vt:variant>
        <vt:lpwstr>http://www.learnz.org.nz/</vt:lpwstr>
      </vt:variant>
      <vt:variant>
        <vt:lpwstr/>
      </vt:variant>
      <vt:variant>
        <vt:i4>524288</vt:i4>
      </vt:variant>
      <vt:variant>
        <vt:i4>15</vt:i4>
      </vt:variant>
      <vt:variant>
        <vt:i4>0</vt:i4>
      </vt:variant>
      <vt:variant>
        <vt:i4>5</vt:i4>
      </vt:variant>
      <vt:variant>
        <vt:lpwstr>http://www2.learnz.org.nz/core-fieldtrips.php</vt:lpwstr>
      </vt:variant>
      <vt:variant>
        <vt:lpwstr/>
      </vt:variant>
      <vt:variant>
        <vt:i4>786508</vt:i4>
      </vt:variant>
      <vt:variant>
        <vt:i4>12</vt:i4>
      </vt:variant>
      <vt:variant>
        <vt:i4>0</vt:i4>
      </vt:variant>
      <vt:variant>
        <vt:i4>5</vt:i4>
      </vt:variant>
      <vt:variant>
        <vt:lpwstr>http://scienceonline.tki.org.nz/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subject/>
  <dc:creator>Jenny</dc:creator>
  <cp:keywords/>
  <cp:lastModifiedBy>Jenny</cp:lastModifiedBy>
  <cp:revision>3</cp:revision>
  <cp:lastPrinted>2013-11-19T01:54:00Z</cp:lastPrinted>
  <dcterms:created xsi:type="dcterms:W3CDTF">2013-12-03T08:46:00Z</dcterms:created>
  <dcterms:modified xsi:type="dcterms:W3CDTF">2013-12-03T08:47:00Z</dcterms:modified>
</cp:coreProperties>
</file>